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jpg" ContentType="image/jpg"/>
  <Default Extension="png" ContentType="image/pn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/>
        <w:pict>
          <v:group style="position:absolute;margin-left:30.623501pt;margin-top:20.139999pt;width:516.77404pt;height:28.6pt;mso-position-horizontal-relative:page;mso-position-vertical-relative:page;z-index:-6363" coordorigin="612,403" coordsize="10335,572">
            <v:group style="position:absolute;left:629;top:413;width:103;height:552" coordorigin="629,413" coordsize="103,552">
              <v:shape style="position:absolute;left:629;top:413;width:103;height:552" coordorigin="629,413" coordsize="103,552" path="m629,965l732,965,732,413,629,413,629,965e" filled="t" fillcolor="#FF00FF" stroked="f">
                <v:path arrowok="t"/>
                <v:fill/>
              </v:shape>
            </v:group>
            <v:group style="position:absolute;left:10826;top:413;width:103;height:552" coordorigin="10826,413" coordsize="103,552">
              <v:shape style="position:absolute;left:10826;top:413;width:103;height:552" coordorigin="10826,413" coordsize="103,552" path="m10826,965l10929,965,10929,413,10826,413,10826,965e" filled="t" fillcolor="#FF00FF" stroked="f">
                <v:path arrowok="t"/>
                <v:fill/>
              </v:shape>
            </v:group>
            <v:group style="position:absolute;left:732;top:413;width:10094;height:276" coordorigin="732,413" coordsize="10094,276">
              <v:shape style="position:absolute;left:732;top:413;width:10094;height:276" coordorigin="732,413" coordsize="10094,276" path="m732,689l10826,689,10826,413,732,413,732,689e" filled="t" fillcolor="#FF00FF" stroked="f">
                <v:path arrowok="t"/>
                <v:fill/>
              </v:shape>
            </v:group>
            <v:group style="position:absolute;left:732;top:689;width:10094;height:276" coordorigin="732,689" coordsize="10094,276">
              <v:shape style="position:absolute;left:732;top:689;width:10094;height:276" coordorigin="732,689" coordsize="10094,276" path="m732,965l10826,965,10826,689,732,689,732,965e" filled="t" fillcolor="#FF00FF" stroked="f">
                <v:path arrowok="t"/>
                <v:fill/>
              </v:shape>
            </v:group>
            <v:group style="position:absolute;left:619;top:410;width:10322;height:2" coordorigin="619,410" coordsize="10322,2">
              <v:shape style="position:absolute;left:619;top:410;width:10322;height:2" coordorigin="619,410" coordsize="10322,0" path="m619,410l10941,410e" filled="f" stroked="t" strokeweight=".675pt" strokecolor="#000000">
                <v:path arrowok="t"/>
              </v:shape>
            </v:group>
            <v:group style="position:absolute;left:624;top:413;width:2;height:552" coordorigin="624,413" coordsize="2,552">
              <v:shape style="position:absolute;left:624;top:413;width:2;height:552" coordorigin="624,413" coordsize="0,552" path="m624,413l624,965e" filled="f" stroked="t" strokeweight=".580pt" strokecolor="#000000">
                <v:path arrowok="t"/>
              </v:shape>
            </v:group>
            <v:group style="position:absolute;left:619;top:966;width:10322;height:2" coordorigin="619,966" coordsize="10322,2">
              <v:shape style="position:absolute;left:619;top:966;width:10322;height:2" coordorigin="619,966" coordsize="10322,0" path="m619,966l10941,966e" filled="f" stroked="t" strokeweight=".615pt" strokecolor="#000000">
                <v:path arrowok="t"/>
              </v:shape>
            </v:group>
            <v:group style="position:absolute;left:10936;top:413;width:2;height:552" coordorigin="10936,413" coordsize="2,552">
              <v:shape style="position:absolute;left:10936;top:413;width:2;height:552" coordorigin="10936,413" coordsize="0,552" path="m10936,413l10936,965e" filled="f" stroked="t" strokeweight=".58004pt" strokecolor="#000000">
                <v:path arrowok="t"/>
              </v:shape>
            </v:group>
            <w10:wrap type="none"/>
          </v:group>
        </w:pict>
      </w:r>
      <w:r>
        <w:rPr>
          <w:sz w:val="14"/>
          <w:szCs w:val="14"/>
        </w:rPr>
      </w:r>
    </w:p>
    <w:p>
      <w:pPr>
        <w:spacing w:before="0" w:after="0" w:line="240" w:lineRule="auto"/>
        <w:ind w:left="1976" w:right="2473" w:firstLine="-47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АД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ИСТ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АТИВНО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ТЕ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ИА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ЕН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СОВСКО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ПА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АЙО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4" w:right="1100" w:firstLine="42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Ма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20"/>
          <w:szCs w:val="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юча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ы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щ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</w:rPr>
        <w:t>ад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9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9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</w:rPr>
        <w:t>ст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99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9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99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9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99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9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9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9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9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9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</w:rPr>
        <w:t>ым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9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ъе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ча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ю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4" w:after="0" w:line="228" w:lineRule="exact"/>
        <w:ind w:left="114" w:right="59" w:firstLine="478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№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7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«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ц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ы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бра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ва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и-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став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20"/>
          <w:szCs w:val="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»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став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ц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20"/>
          <w:szCs w:val="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28" w:lineRule="exact"/>
        <w:ind w:left="114" w:right="-20"/>
        <w:jc w:val="left"/>
        <w:tabs>
          <w:tab w:pos="46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ц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ьн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ие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b/>
          <w:bCs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ркс</w:t>
      </w:r>
      <w:r>
        <w:rPr>
          <w:rFonts w:ascii="Times New Roman" w:hAnsi="Times New Roman" w:cs="Times New Roman" w:eastAsia="Times New Roman"/>
          <w:sz w:val="20"/>
          <w:szCs w:val="20"/>
          <w:spacing w:val="5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стат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474" w:right="56" w:firstLine="-360"/>
        <w:jc w:val="both"/>
        <w:tabs>
          <w:tab w:pos="46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рки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ц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я.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став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бра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с.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р-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с.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с.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с.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с.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с.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с.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Ми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с.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вая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ь,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4" w:after="0" w:line="228" w:lineRule="exact"/>
        <w:ind w:left="474" w:right="63" w:firstLine="-360"/>
        <w:jc w:val="both"/>
        <w:tabs>
          <w:tab w:pos="46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Кир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ц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ста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я.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став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бра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и-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ья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с.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30" w:lineRule="exact"/>
        <w:ind w:left="474" w:right="59" w:firstLine="-360"/>
        <w:jc w:val="both"/>
        <w:tabs>
          <w:tab w:pos="46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ц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ьн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ста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я.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став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бра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с.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и-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бов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знес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я,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че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ая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везда,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ы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,с.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28" w:lineRule="exact"/>
        <w:ind w:left="114" w:right="-20"/>
        <w:jc w:val="left"/>
        <w:tabs>
          <w:tab w:pos="46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ц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ста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я.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став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бра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" w:after="0" w:line="240" w:lineRule="auto"/>
        <w:ind w:left="47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даев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Чапае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28" w:lineRule="exact"/>
        <w:ind w:left="114" w:right="-20"/>
        <w:jc w:val="left"/>
        <w:tabs>
          <w:tab w:pos="46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ц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ьн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став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бра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дят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474" w:right="58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с.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екс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с.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с.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Б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ак,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везда,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с.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с.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с.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</w:rPr>
        <w:t>Пав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9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в-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14" w:right="-20"/>
        <w:jc w:val="left"/>
        <w:tabs>
          <w:tab w:pos="46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рив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</w:rPr>
        <w:t>ж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ц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ьн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ста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я.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став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бра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474" w:right="62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с.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дре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с.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бр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с.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с.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ая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с.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с.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Пав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с.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Ф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30" w:lineRule="exact"/>
        <w:ind w:left="114" w:right="61" w:firstLine="437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бра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зд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н-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ым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ъ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ем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ж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ьтате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</w:rPr>
        <w:t>еф</w:t>
      </w:r>
      <w:r>
        <w:rPr>
          <w:rFonts w:ascii="Times New Roman" w:hAnsi="Times New Roman" w:cs="Times New Roman" w:eastAsia="Times New Roman"/>
          <w:sz w:val="20"/>
          <w:szCs w:val="20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да.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jc w:val="both"/>
        <w:spacing w:after="0"/>
        <w:sectPr>
          <w:pgNumType w:start="1"/>
          <w:pgMar w:header="65" w:top="260" w:bottom="280" w:left="880" w:right="640"/>
          <w:headerReference w:type="default" r:id="rId7"/>
          <w:type w:val="continuous"/>
          <w:pgSz w:w="12240" w:h="15840"/>
        </w:sectPr>
      </w:pPr>
      <w:rPr/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4" w:after="0" w:line="240" w:lineRule="auto"/>
        <w:ind w:left="3143" w:right="3218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ПОЛИТ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ЧЕ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ОЙ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ТВО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7" w:after="0" w:line="240" w:lineRule="auto"/>
        <w:ind w:left="55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31.942499pt;margin-top:-16.494062pt;width:545.23504pt;height:17.18pt;mso-position-horizontal-relative:page;mso-position-vertical-relative:paragraph;z-index:-6362" coordorigin="639,-330" coordsize="10905,344">
            <v:group style="position:absolute;left:655;top:-320;width:103;height:322" coordorigin="655,-320" coordsize="103,322">
              <v:shape style="position:absolute;left:655;top:-320;width:103;height:322" coordorigin="655,-320" coordsize="103,322" path="m655,2l758,2,758,-320,655,-320,655,2e" filled="t" fillcolor="#00FFFF" stroked="f">
                <v:path arrowok="t"/>
                <v:fill/>
              </v:shape>
            </v:group>
            <v:group style="position:absolute;left:11422;top:-320;width:103;height:322" coordorigin="11422,-320" coordsize="103,322">
              <v:shape style="position:absolute;left:11422;top:-320;width:103;height:322" coordorigin="11422,-320" coordsize="103,322" path="m11422,2l11525,2,11525,-320,11422,-320,11422,2e" filled="t" fillcolor="#00FFFF" stroked="f">
                <v:path arrowok="t"/>
                <v:fill/>
              </v:shape>
            </v:group>
            <v:group style="position:absolute;left:758;top:-320;width:10663;height:322" coordorigin="758,-320" coordsize="10663,322">
              <v:shape style="position:absolute;left:758;top:-320;width:10663;height:322" coordorigin="758,-320" coordsize="10663,322" path="m758,2l11422,2,11422,-320,758,-320,758,2e" filled="t" fillcolor="#00FFFF" stroked="f">
                <v:path arrowok="t"/>
                <v:fill/>
              </v:shape>
            </v:group>
            <v:group style="position:absolute;left:646;top:-323;width:10891;height:2" coordorigin="646,-323" coordsize="10891,2">
              <v:shape style="position:absolute;left:646;top:-323;width:10891;height:2" coordorigin="646,-323" coordsize="10891,0" path="m646,-323l11537,-323e" filled="f" stroked="t" strokeweight=".675pt" strokecolor="#000000">
                <v:path arrowok="t"/>
              </v:shape>
            </v:group>
            <v:group style="position:absolute;left:650;top:-320;width:2;height:324" coordorigin="650,-320" coordsize="2,324">
              <v:shape style="position:absolute;left:650;top:-320;width:2;height:324" coordorigin="650,-320" coordsize="0,324" path="m650,-320l650,4e" filled="f" stroked="t" strokeweight=".580pt" strokecolor="#000000">
                <v:path arrowok="t"/>
              </v:shape>
            </v:group>
            <v:group style="position:absolute;left:646;top:7;width:10891;height:2" coordorigin="646,7" coordsize="10891,2">
              <v:shape style="position:absolute;left:646;top:7;width:10891;height:2" coordorigin="646,7" coordsize="10891,0" path="m646,7l11537,7e" filled="f" stroked="t" strokeweight=".675pt" strokecolor="#000000">
                <v:path arrowok="t"/>
              </v:shape>
            </v:group>
            <v:group style="position:absolute;left:11532;top:-320;width:2;height:324" coordorigin="11532,-320" coordsize="2,324">
              <v:shape style="position:absolute;left:11532;top:-320;width:2;height:324" coordorigin="11532,-320" coordsize="0,324" path="m11532,-320l11532,4e" filled="f" stroked="t" strokeweight=".58004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ц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бра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юча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ше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30" w:lineRule="exact"/>
        <w:ind w:left="118" w:right="52" w:firstLine="437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всех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ц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ы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я,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«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»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ава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20"/>
          <w:szCs w:val="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30" w:lineRule="exact"/>
        <w:ind w:left="118" w:right="54" w:firstLine="437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ав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да.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бра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его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28" w:lineRule="exact"/>
        <w:ind w:left="55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Ф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ым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«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щ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ах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ск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30" w:lineRule="exact"/>
        <w:ind w:left="118" w:right="49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№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«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еш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знач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»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9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е-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ые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ю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га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ад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ц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и-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ц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ы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бра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еде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ю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еш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ю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щ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в.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ц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ю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ежсе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25" w:lineRule="exact"/>
        <w:ind w:left="118" w:right="51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зя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ы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ш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ы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ав,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ы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ю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щ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ь-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18" w:right="6181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еде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ц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55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Адм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ым</w:t>
      </w:r>
      <w:r>
        <w:rPr>
          <w:rFonts w:ascii="Times New Roman" w:hAnsi="Times New Roman" w:cs="Times New Roman" w:eastAsia="Times New Roman"/>
          <w:sz w:val="20"/>
          <w:szCs w:val="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ц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ц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20"/>
          <w:szCs w:val="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65" w:footer="0" w:top="260" w:bottom="280" w:left="640" w:right="600"/>
          <w:pgSz w:w="12240" w:h="15840"/>
        </w:sectPr>
      </w:pPr>
      <w:rPr/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28" w:after="0" w:line="322" w:lineRule="exact"/>
        <w:ind w:left="2706" w:right="1496" w:firstLine="-1219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ТЕ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ИТО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Л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Ь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НО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ЕО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Г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Ф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ИЧЕ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КОЕ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ПО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Л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Ж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НИЕ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УНИЦИП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Л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Ь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Б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ЗОВАН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52" w:after="0" w:line="239" w:lineRule="auto"/>
        <w:ind w:left="114" w:right="60" w:firstLine="428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43.27pt;margin-top:-32.782070pt;width:533.62pt;height:36.39pt;mso-position-horizontal-relative:page;mso-position-vertical-relative:paragraph;z-index:-6361" coordorigin="865,-656" coordsize="10672,728">
            <v:group style="position:absolute;left:890;top:-645;width:103;height:643" coordorigin="890,-645" coordsize="103,643">
              <v:shape style="position:absolute;left:890;top:-645;width:103;height:643" coordorigin="890,-645" coordsize="103,643" path="m890,-2l994,-2,994,-645,890,-645,890,-2e" filled="t" fillcolor="#00FFFF" stroked="f">
                <v:path arrowok="t"/>
                <v:fill/>
              </v:shape>
            </v:group>
            <v:group style="position:absolute;left:11410;top:-645;width:103;height:643" coordorigin="11410,-645" coordsize="103,643">
              <v:shape style="position:absolute;left:11410;top:-645;width:103;height:643" coordorigin="11410,-645" coordsize="103,643" path="m11410,-2l11513,-2,11513,-645,11410,-645,11410,-2e" filled="t" fillcolor="#00FFFF" stroked="f">
                <v:path arrowok="t"/>
                <v:fill/>
              </v:shape>
            </v:group>
            <v:group style="position:absolute;left:890;top:-3;width:10622;height:50" coordorigin="890,-3" coordsize="10622,50">
              <v:shape style="position:absolute;left:890;top:-3;width:10622;height:50" coordorigin="890,-3" coordsize="10622,50" path="m890,47l11513,47,11513,-3,890,-3,890,47xe" filled="t" fillcolor="#00FFFF" stroked="f">
                <v:path arrowok="t"/>
                <v:fill/>
              </v:shape>
            </v:group>
            <v:group style="position:absolute;left:994;top:-645;width:10416;height:322" coordorigin="994,-645" coordsize="10416,322">
              <v:shape style="position:absolute;left:994;top:-645;width:10416;height:322" coordorigin="994,-645" coordsize="10416,322" path="m994,-323l11410,-323,11410,-645,994,-645,994,-323e" filled="t" fillcolor="#00FFFF" stroked="f">
                <v:path arrowok="t"/>
                <v:fill/>
              </v:shape>
            </v:group>
            <v:group style="position:absolute;left:994;top:-323;width:10416;height:322" coordorigin="994,-323" coordsize="10416,322">
              <v:shape style="position:absolute;left:994;top:-323;width:10416;height:322" coordorigin="994,-323" coordsize="10416,322" path="m994,-2l11410,-2,11410,-323,994,-323,994,-2e" filled="t" fillcolor="#00FFFF" stroked="f">
                <v:path arrowok="t"/>
                <v:fill/>
              </v:shape>
            </v:group>
            <v:group style="position:absolute;left:881;top:-650;width:10642;height:2" coordorigin="881,-650" coordsize="10642,2">
              <v:shape style="position:absolute;left:881;top:-650;width:10642;height:2" coordorigin="881,-650" coordsize="10642,0" path="m881,-650l11522,-650e" filled="f" stroked="t" strokeweight=".580pt" strokecolor="#000000">
                <v:path arrowok="t"/>
              </v:shape>
            </v:group>
            <v:group style="position:absolute;left:886;top:-645;width:2;height:694" coordorigin="886,-645" coordsize="2,694">
              <v:shape style="position:absolute;left:886;top:-645;width:2;height:694" coordorigin="886,-645" coordsize="0,694" path="m886,-645l886,49e" filled="f" stroked="t" strokeweight=".580pt" strokecolor="#000000">
                <v:path arrowok="t"/>
              </v:shape>
            </v:group>
            <v:group style="position:absolute;left:881;top:48;width:10642;height:12" coordorigin="881,48" coordsize="10642,12">
              <v:shape style="position:absolute;left:881;top:48;width:10642;height:12" coordorigin="881,48" coordsize="10642,12" path="m881,59l11522,59,11522,48,881,48,881,59xe" filled="t" fillcolor="#000000" stroked="f">
                <v:path arrowok="t"/>
                <v:fill/>
              </v:shape>
            </v:group>
            <v:group style="position:absolute;left:11518;top:-645;width:2;height:694" coordorigin="11518,-645" coordsize="2,694">
              <v:shape style="position:absolute;left:11518;top:-645;width:2;height:694" coordorigin="11518,-645" coordsize="0,694" path="m11518,-645l11518,49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Ист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ю,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бе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ги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ы,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ы,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авст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ц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ы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ате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ш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0"/>
          <w:szCs w:val="2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ем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вы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аба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зп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ц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14" w:right="57" w:firstLine="428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ы,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я.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ш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зв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бо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ать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ба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ая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ше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стев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ы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ы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ы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ды.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4" w:after="0" w:line="228" w:lineRule="exact"/>
        <w:ind w:left="114" w:right="61" w:firstLine="428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четы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Ц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ще,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бо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ц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ько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ш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у-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ая,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зда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я,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ва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теат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28" w:lineRule="exact"/>
        <w:ind w:left="54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ата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бра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ц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г.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ывать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1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14" w:right="57" w:firstLine="428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ч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св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во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ще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ым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ы-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ем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ды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Отеч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ы,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зя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ва.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а-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ч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ды,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ды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ва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ы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сте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зда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ы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ша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ящее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яет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бой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ы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ш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ый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816" w:right="65" w:firstLine="-283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ен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бе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ж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его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ья,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Энге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ед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30" w:lineRule="exact"/>
        <w:ind w:left="153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щадь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ад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ых</w:t>
      </w:r>
      <w:r>
        <w:rPr>
          <w:rFonts w:ascii="Times New Roman" w:hAnsi="Times New Roman" w:cs="Times New Roman" w:eastAsia="Times New Roman"/>
          <w:sz w:val="20"/>
          <w:szCs w:val="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ах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м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9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0" w:after="0" w:line="228" w:lineRule="exact"/>
        <w:ind w:left="153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че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во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57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53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ц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65" w:footer="0" w:top="260" w:bottom="280" w:left="880" w:right="640"/>
          <w:pgSz w:w="12240" w:h="15840"/>
        </w:sectPr>
      </w:pPr>
      <w:rPr/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/>
        <w:pict>
          <v:group style="position:absolute;margin-left:34.702499pt;margin-top:28.799999pt;width:547.874980pt;height:17.18pt;mso-position-horizontal-relative:page;mso-position-vertical-relative:page;z-index:-6360" coordorigin="694,576" coordsize="10957,344">
            <v:group style="position:absolute;left:710;top:588;width:103;height:322" coordorigin="710,588" coordsize="103,322">
              <v:shape style="position:absolute;left:710;top:588;width:103;height:322" coordorigin="710,588" coordsize="103,322" path="m710,910l814,910,814,588,710,588,710,910e" filled="t" fillcolor="#00FFFF" stroked="f">
                <v:path arrowok="t"/>
                <v:fill/>
              </v:shape>
            </v:group>
            <v:group style="position:absolute;left:11532;top:588;width:103;height:322" coordorigin="11532,588" coordsize="103,322">
              <v:shape style="position:absolute;left:11532;top:588;width:103;height:322" coordorigin="11532,588" coordsize="103,322" path="m11532,910l11635,910,11635,588,11532,588,11532,910e" filled="t" fillcolor="#00FFFF" stroked="f">
                <v:path arrowok="t"/>
                <v:fill/>
              </v:shape>
            </v:group>
            <v:group style="position:absolute;left:814;top:588;width:10718;height:322" coordorigin="814,588" coordsize="10718,322">
              <v:shape style="position:absolute;left:814;top:588;width:10718;height:322" coordorigin="814,588" coordsize="10718,322" path="m814,910l11532,910,11532,588,814,588,814,910e" filled="t" fillcolor="#00FFFF" stroked="f">
                <v:path arrowok="t"/>
                <v:fill/>
              </v:shape>
            </v:group>
            <v:group style="position:absolute;left:701;top:583;width:10944;height:2" coordorigin="701,583" coordsize="10944,2">
              <v:shape style="position:absolute;left:701;top:583;width:10944;height:2" coordorigin="701,583" coordsize="10944,0" path="m701,583l11645,583e" filled="f" stroked="t" strokeweight=".675pt" strokecolor="#000000">
                <v:path arrowok="t"/>
              </v:shape>
            </v:group>
            <v:group style="position:absolute;left:706;top:586;width:2;height:324" coordorigin="706,586" coordsize="2,324">
              <v:shape style="position:absolute;left:706;top:586;width:2;height:324" coordorigin="706,586" coordsize="0,324" path="m706,586l706,910e" filled="f" stroked="t" strokeweight=".580pt" strokecolor="#000000">
                <v:path arrowok="t"/>
              </v:shape>
            </v:group>
            <v:group style="position:absolute;left:701;top:911;width:10944;height:2" coordorigin="701,911" coordsize="10944,2">
              <v:shape style="position:absolute;left:701;top:911;width:10944;height:2" coordorigin="701,911" coordsize="10944,0" path="m701,911l11645,911e" filled="f" stroked="t" strokeweight=".615pt" strokecolor="#000000">
                <v:path arrowok="t"/>
              </v:shape>
            </v:group>
            <v:group style="position:absolute;left:11640;top:586;width:2;height:324" coordorigin="11640,586" coordsize="2,324">
              <v:shape style="position:absolute;left:11640;top:586;width:2;height:324" coordorigin="11640,586" coordsize="0,324" path="m11640,586l11640,910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sz w:val="28"/>
          <w:szCs w:val="28"/>
        </w:rPr>
      </w:r>
    </w:p>
    <w:p>
      <w:pPr>
        <w:spacing w:before="24" w:after="0" w:line="240" w:lineRule="auto"/>
        <w:ind w:left="1588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ПОЧВЕ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КЛ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ТИЧЕ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КАЯ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Х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КТЕ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ТИ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7" w:after="0" w:line="239" w:lineRule="auto"/>
        <w:ind w:left="102" w:right="52" w:firstLine="360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еве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ей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ья.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чв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бра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ь-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ый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екает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бра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ашт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вых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чв.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выд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е-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щ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сте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че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чв: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2" w:right="-20"/>
        <w:jc w:val="left"/>
        <w:tabs>
          <w:tab w:pos="46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ашта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вые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вые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чвы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че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става.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2" w:right="-20"/>
        <w:jc w:val="left"/>
        <w:tabs>
          <w:tab w:pos="46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ш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вые</w:t>
      </w:r>
      <w:r>
        <w:rPr>
          <w:rFonts w:ascii="Times New Roman" w:hAnsi="Times New Roman" w:cs="Times New Roman" w:eastAsia="Times New Roman"/>
          <w:sz w:val="20"/>
          <w:szCs w:val="2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чвы,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еющие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ще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2" w:right="-20"/>
        <w:jc w:val="left"/>
        <w:tabs>
          <w:tab w:pos="46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ые</w:t>
      </w:r>
      <w:r>
        <w:rPr>
          <w:rFonts w:ascii="Times New Roman" w:hAnsi="Times New Roman" w:cs="Times New Roman" w:eastAsia="Times New Roman"/>
          <w:sz w:val="20"/>
          <w:szCs w:val="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чвы,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егаю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щ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ексе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ашт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вы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ы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чва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28" w:lineRule="exact"/>
        <w:ind w:left="102" w:right="-20"/>
        <w:jc w:val="left"/>
        <w:tabs>
          <w:tab w:pos="46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ые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вые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стые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чвы.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2" w:right="-20"/>
        <w:jc w:val="left"/>
        <w:tabs>
          <w:tab w:pos="46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ш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вые,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щ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ш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вы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вы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чва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2" w:right="-20"/>
        <w:jc w:val="left"/>
        <w:tabs>
          <w:tab w:pos="46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бо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ые</w:t>
      </w:r>
      <w:r>
        <w:rPr>
          <w:rFonts w:ascii="Times New Roman" w:hAnsi="Times New Roman" w:cs="Times New Roman" w:eastAsia="Times New Roman"/>
          <w:sz w:val="20"/>
          <w:szCs w:val="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бо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ые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чвы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2" w:right="-20"/>
        <w:jc w:val="left"/>
        <w:tabs>
          <w:tab w:pos="44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екс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ытых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ытых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чв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ба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аж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чв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бра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ю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39" w:lineRule="auto"/>
        <w:ind w:left="102" w:right="51" w:firstLine="569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ед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яя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довая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ым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став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.3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ад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в.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ь)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,6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ад.,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ю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я)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+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,2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ад.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бря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ь.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Пе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весе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че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быст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ый,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вызы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вес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н-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вых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сжа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ые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гет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ц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зимых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ав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связа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вым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дом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+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ад.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вегета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ей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бря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2" w:right="49" w:firstLine="569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че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сы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ш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ают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всех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вых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ы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ы-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ше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ад.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став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яет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2800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.,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ж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0"/>
          <w:szCs w:val="20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без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зн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7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jc w:val="both"/>
        <w:spacing w:after="0"/>
        <w:sectPr>
          <w:pgMar w:header="65" w:footer="0" w:top="260" w:bottom="280" w:left="940" w:right="600"/>
          <w:pgSz w:w="12240" w:h="15840"/>
        </w:sectPr>
      </w:pPr>
      <w:rPr/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39" w:lineRule="auto"/>
        <w:ind w:left="114" w:right="57" w:firstLine="567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зка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ем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я,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его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я.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т-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ды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зки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ая,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аде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и-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я;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б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чвы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ека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.,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.,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.,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ч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20"/>
          <w:szCs w:val="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чвы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сть)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ем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ется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" w:after="0" w:line="240" w:lineRule="auto"/>
        <w:ind w:left="646" w:right="818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че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во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довые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9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9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99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</w:rPr>
        <w:t>ба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9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</w:rPr>
        <w:t>ям.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4" w:after="0" w:line="228" w:lineRule="exact"/>
        <w:ind w:left="114" w:right="207" w:firstLine="567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ы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бо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ьш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ча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–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320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вы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адает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выше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ад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" w:after="0" w:line="230" w:lineRule="exact"/>
        <w:ind w:left="114" w:right="205" w:firstLine="567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еют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бо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ыв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щ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выс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ые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ча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</w:t>
      </w:r>
      <w:r>
        <w:rPr>
          <w:rFonts w:ascii="Times New Roman" w:hAnsi="Times New Roman" w:cs="Times New Roman" w:eastAsia="Times New Roman"/>
          <w:sz w:val="20"/>
          <w:szCs w:val="2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8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бс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ют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зв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дова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чве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137" w:right="4263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ЕСНЫЕ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ЕС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СЫ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2935" w:right="3056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Пло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щ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го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авл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9900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га.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137" w:right="4262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ВО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НЫЕ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ЕС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РСЫ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2868" w:right="2995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Пло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щ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во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го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авл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14300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center"/>
        <w:spacing w:after="0"/>
        <w:sectPr>
          <w:pgMar w:header="65" w:footer="0" w:top="260" w:bottom="280" w:left="880" w:right="500"/>
          <w:pgSz w:w="12240" w:h="15840"/>
        </w:sectPr>
      </w:pPr>
      <w:rPr/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316" w:lineRule="exact"/>
        <w:ind w:left="2404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  <w:position w:val="-1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  <w:position w:val="-1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ЗДЕЛ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I.</w:t>
      </w:r>
      <w:r>
        <w:rPr>
          <w:rFonts w:ascii="Times New Roman" w:hAnsi="Times New Roman" w:cs="Times New Roman" w:eastAsia="Times New Roman"/>
          <w:sz w:val="28"/>
          <w:szCs w:val="28"/>
          <w:spacing w:val="69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  <w:position w:val="-1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  <w:position w:val="-1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  <w:position w:val="-1"/>
        </w:rPr>
        <w:t>Д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  <w:position w:val="-1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Я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  <w:position w:val="-1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  <w:position w:val="-1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  <w:position w:val="-1"/>
        </w:rPr>
        <w:t>Д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  <w:position w:val="-1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  <w:position w:val="-1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  <w:position w:val="-1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  <w:position w:val="-1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Ы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29" w:after="0" w:line="240" w:lineRule="auto"/>
        <w:ind w:left="286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38.302502pt;margin-top:-25.646904pt;width:532.87504pt;height:17.11pt;mso-position-horizontal-relative:page;mso-position-vertical-relative:paragraph;z-index:-6359" coordorigin="766,-513" coordsize="10658,342">
            <v:group style="position:absolute;left:785;top:-503;width:103;height:322" coordorigin="785,-503" coordsize="103,322">
              <v:shape style="position:absolute;left:785;top:-503;width:103;height:322" coordorigin="785,-503" coordsize="103,322" path="m785,-181l888,-181,888,-503,785,-503,785,-181e" filled="t" fillcolor="#00FFFF" stroked="f">
                <v:path arrowok="t"/>
                <v:fill/>
              </v:shape>
            </v:group>
            <v:group style="position:absolute;left:11306;top:-503;width:103;height:322" coordorigin="11306,-503" coordsize="103,322">
              <v:shape style="position:absolute;left:11306;top:-503;width:103;height:322" coordorigin="11306,-503" coordsize="103,322" path="m11306,-181l11410,-181,11410,-503,11306,-503,11306,-181e" filled="t" fillcolor="#00FFFF" stroked="f">
                <v:path arrowok="t"/>
                <v:fill/>
              </v:shape>
            </v:group>
            <v:group style="position:absolute;left:888;top:-503;width:10418;height:322" coordorigin="888,-503" coordsize="10418,322">
              <v:shape style="position:absolute;left:888;top:-503;width:10418;height:322" coordorigin="888,-503" coordsize="10418,322" path="m888,-181l11306,-181,11306,-503,888,-503,888,-181e" filled="t" fillcolor="#00FFFF" stroked="f">
                <v:path arrowok="t"/>
                <v:fill/>
              </v:shape>
            </v:group>
            <v:group style="position:absolute;left:773;top:-506;width:10644;height:2" coordorigin="773,-506" coordsize="10644,2">
              <v:shape style="position:absolute;left:773;top:-506;width:10644;height:2" coordorigin="773,-506" coordsize="10644,0" path="m773,-506l11417,-506e" filled="f" stroked="t" strokeweight=".675pt" strokecolor="#000000">
                <v:path arrowok="t"/>
              </v:shape>
            </v:group>
            <v:group style="position:absolute;left:778;top:-503;width:2;height:322" coordorigin="778,-503" coordsize="2,322">
              <v:shape style="position:absolute;left:778;top:-503;width:2;height:322" coordorigin="778,-503" coordsize="0,322" path="m778,-503l778,-181e" filled="f" stroked="t" strokeweight=".580pt" strokecolor="#000000">
                <v:path arrowok="t"/>
              </v:shape>
            </v:group>
            <v:group style="position:absolute;left:773;top:-177;width:10644;height:2" coordorigin="773,-177" coordsize="10644,2">
              <v:shape style="position:absolute;left:773;top:-177;width:10644;height:2" coordorigin="773,-177" coordsize="10644,0" path="m773,-177l11417,-177e" filled="f" stroked="t" strokeweight=".580pt" strokecolor="#000000">
                <v:path arrowok="t"/>
              </v:shape>
            </v:group>
            <v:group style="position:absolute;left:11412;top:-503;width:2;height:322" coordorigin="11412,-503" coordsize="2,322">
              <v:shape style="position:absolute;left:11412;top:-503;width:2;height:322" coordorigin="11412,-503" coordsize="0,322" path="m11412,-503l11412,-181e" filled="f" stroked="t" strokeweight=".58004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оща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7.799997" w:type="dxa"/>
      </w:tblPr>
      <w:tblGrid/>
      <w:tr>
        <w:trPr>
          <w:trHeight w:val="240" w:hRule="exact"/>
        </w:trPr>
        <w:tc>
          <w:tcPr>
            <w:tcW w:w="805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8" w:lineRule="exact"/>
              <w:ind w:left="3452" w:right="343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99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439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8" w:lineRule="exact"/>
              <w:ind w:left="859" w:right="8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3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99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805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5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Общая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щадь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ь,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: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439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5" w:lineRule="exact"/>
              <w:ind w:left="950" w:right="93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805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5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щадь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с/х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–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439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5" w:lineRule="exact"/>
              <w:ind w:left="950" w:right="93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805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5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е: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439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/>
            <w:rPr/>
          </w:p>
        </w:tc>
      </w:tr>
      <w:tr>
        <w:trPr>
          <w:trHeight w:val="240" w:hRule="exact"/>
        </w:trPr>
        <w:tc>
          <w:tcPr>
            <w:tcW w:w="805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5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аш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439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5" w:lineRule="exact"/>
              <w:ind w:left="950" w:right="93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805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5" w:lineRule="exact"/>
              <w:ind w:left="44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щ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439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5" w:lineRule="exact"/>
              <w:ind w:left="950" w:right="93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805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5" w:lineRule="exact"/>
              <w:ind w:left="44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439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5" w:lineRule="exact"/>
              <w:ind w:left="1051" w:right="103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805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5" w:lineRule="exact"/>
              <w:ind w:left="46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439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5" w:lineRule="exact"/>
              <w:ind w:left="1051" w:right="103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805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5" w:lineRule="exact"/>
              <w:ind w:left="46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ща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439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5" w:lineRule="exact"/>
              <w:ind w:left="1001" w:right="98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805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5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щадь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439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5" w:lineRule="exact"/>
              <w:ind w:left="1051" w:right="103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805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5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439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5" w:lineRule="exact"/>
              <w:ind w:left="1001" w:right="98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1208" w:hRule="exact"/>
        </w:trPr>
        <w:tc>
          <w:tcPr>
            <w:tcW w:w="10493" w:type="dxa"/>
            <w:gridSpan w:val="2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48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Из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бщей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ща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–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29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:</w:t>
            </w:r>
          </w:p>
          <w:p>
            <w:pPr>
              <w:spacing w:before="0" w:after="0" w:line="253" w:lineRule="exact"/>
              <w:ind w:left="102" w:right="-20"/>
              <w:jc w:val="left"/>
              <w:tabs>
                <w:tab w:pos="3520" w:val="left"/>
              </w:tabs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бс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сти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–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83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;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28" w:lineRule="exact"/>
              <w:ind w:left="102" w:right="-20"/>
              <w:jc w:val="left"/>
              <w:tabs>
                <w:tab w:pos="3600" w:val="left"/>
              </w:tabs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бс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–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;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tabs>
                <w:tab w:pos="3500" w:val="left"/>
              </w:tabs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бс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–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,1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;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tabs>
                <w:tab w:pos="3520" w:val="left"/>
              </w:tabs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бс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сти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ю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5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–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га.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65" w:footer="0" w:top="260" w:bottom="280" w:left="640" w:right="880"/>
          <w:pgSz w:w="12240" w:h="15840"/>
        </w:sectPr>
      </w:pPr>
      <w:rPr/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71" w:lineRule="exact"/>
        <w:ind w:left="333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Основ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position w:val="-1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ые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position w:val="-1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position w:val="-1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position w:val="-1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  <w:position w:val="-1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position w:val="-1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position w:val="-1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position w:val="-1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b/>
          <w:bCs/>
          <w:position w:val="-1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b/>
          <w:bCs/>
          <w:position w:val="-1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position w:val="-1"/>
        </w:rPr>
        <w:t>щ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position w:val="-1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position w:val="-1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position w:val="-1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position w:val="-1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position w:val="-1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45.4" w:type="dxa"/>
      </w:tblPr>
      <w:tblGrid/>
      <w:tr>
        <w:trPr>
          <w:trHeight w:val="344" w:hRule="exact"/>
        </w:trPr>
        <w:tc>
          <w:tcPr>
            <w:tcW w:w="663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50" w:after="0" w:line="240" w:lineRule="auto"/>
              <w:ind w:left="2741" w:right="272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99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844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50" w:after="0" w:line="240" w:lineRule="auto"/>
              <w:ind w:left="26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д.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из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ере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ия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831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50" w:after="0" w:line="240" w:lineRule="auto"/>
              <w:ind w:left="237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7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663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щадь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э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844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598" w:right="58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831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749" w:right="73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663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выб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яз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ю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щ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веще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4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т.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844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42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831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749" w:right="73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663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ста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844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42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831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749" w:right="73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663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(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а)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844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42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831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749" w:right="73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663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Объем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сб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всего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844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604" w:right="-2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spacing w:val="0"/>
                <w:w w:val="100"/>
                <w:position w:val="9"/>
              </w:rPr>
              <w:t>3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spacing w:val="0"/>
                <w:w w:val="100"/>
                <w:position w:val="0"/>
              </w:rPr>
            </w:r>
          </w:p>
        </w:tc>
        <w:tc>
          <w:tcPr>
            <w:tcW w:w="1831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645" w:right="62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663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т.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дое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844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604" w:right="-2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spacing w:val="0"/>
                <w:w w:val="100"/>
                <w:position w:val="9"/>
              </w:rPr>
              <w:t>3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spacing w:val="0"/>
                <w:w w:val="100"/>
                <w:position w:val="0"/>
              </w:rPr>
            </w:r>
          </w:p>
        </w:tc>
        <w:tc>
          <w:tcPr>
            <w:tcW w:w="1831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696" w:right="67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</w:tbl>
    <w:p>
      <w:pPr>
        <w:spacing w:before="3" w:after="0" w:line="240" w:lineRule="auto"/>
        <w:ind w:left="247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Пред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та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ющие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грозу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окр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жаю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щ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9.799995" w:type="dxa"/>
      </w:tblPr>
      <w:tblGrid/>
      <w:tr>
        <w:trPr>
          <w:trHeight w:val="240" w:hRule="exact"/>
        </w:trPr>
        <w:tc>
          <w:tcPr>
            <w:tcW w:w="737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27" w:lineRule="exact"/>
              <w:ind w:left="2974" w:right="29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979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27" w:lineRule="exact"/>
              <w:ind w:left="525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4"/>
                <w:w w:val="100"/>
                <w:b/>
                <w:bCs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7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3"/>
                <w:w w:val="100"/>
                <w:b/>
                <w:bCs/>
              </w:rPr>
              <w:t>ж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ия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737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10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  <w:i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  <w:i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  <w:i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  <w:i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  <w:i/>
              </w:rPr>
              <w:t>дные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5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  <w:i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  <w:i/>
              </w:rPr>
              <w:t>б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  <w:i/>
              </w:rPr>
              <w:t>ъек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  <w:b/>
                <w:bCs/>
                <w:i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  <w:i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  <w:i/>
              </w:rPr>
              <w:t>: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6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ООО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«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«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НПФ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«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МО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7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979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1081" w:right="106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470" w:hRule="exact"/>
        </w:trPr>
        <w:tc>
          <w:tcPr>
            <w:tcW w:w="7372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10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  <w:i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  <w:i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  <w:i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  <w:b/>
                <w:bCs/>
                <w:i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  <w:i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  <w:i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  <w:i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  <w:i/>
              </w:rPr>
              <w:t>ф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  <w:i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  <w:i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  <w:i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  <w:i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  <w:i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3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  <w:i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  <w:i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  <w:i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  <w:i/>
              </w:rPr>
              <w:t>ду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  <w:i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  <w:i/>
              </w:rPr>
              <w:t>: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5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6"/>
                <w:w w:val="100"/>
              </w:rPr>
              <w:t>«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вые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6"/>
                <w:w w:val="100"/>
              </w:rPr>
              <w:t>«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4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ООО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«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взав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4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6"/>
                <w:w w:val="100"/>
              </w:rPr>
              <w:t>«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4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979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1081" w:right="106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471" w:hRule="exact"/>
        </w:trPr>
        <w:tc>
          <w:tcPr>
            <w:tcW w:w="7372" w:type="dxa"/>
            <w:tcBorders>
              <w:top w:val="single" w:sz="4.64008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10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  <w:i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  <w:i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  <w:i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  <w:i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  <w:i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  <w:i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  <w:i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  <w:i/>
              </w:rPr>
              <w:t>ьн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  <w:i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  <w:i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8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  <w:i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  <w:i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  <w:i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  <w:i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  <w:i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  <w:i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  <w:i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  <w:i/>
              </w:rPr>
              <w:t>: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7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О,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НПС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«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даев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5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979" w:type="dxa"/>
            <w:tcBorders>
              <w:top w:val="single" w:sz="4.64008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554" w:right="54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1" w:after="0" w:line="240" w:lineRule="auto"/>
              <w:ind w:left="893" w:right="87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99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</w:tbl>
    <w:p>
      <w:pPr>
        <w:jc w:val="center"/>
        <w:spacing w:after="0"/>
        <w:sectPr>
          <w:pgNumType w:start="7"/>
          <w:pgMar w:header="65" w:footer="0" w:top="260" w:bottom="280" w:left="600" w:right="1060"/>
          <w:headerReference w:type="default" r:id="rId8"/>
          <w:pgSz w:w="12240" w:h="15840"/>
        </w:sectPr>
      </w:pPr>
      <w:rPr/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4" w:after="0" w:line="240" w:lineRule="auto"/>
        <w:ind w:left="1282" w:right="-20"/>
        <w:jc w:val="left"/>
        <w:tabs>
          <w:tab w:pos="308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ЗДЕЛ</w:t>
      </w:r>
      <w:r>
        <w:rPr>
          <w:rFonts w:ascii="Times New Roman" w:hAnsi="Times New Roman" w:cs="Times New Roman" w:eastAsia="Times New Roman"/>
          <w:sz w:val="28"/>
          <w:szCs w:val="28"/>
          <w:spacing w:val="6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.</w:t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ЕЛЕНИЕ,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ОВ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НЬ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КАЧЕ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ТВО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ЖИ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НИ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24" w:after="0" w:line="240" w:lineRule="auto"/>
        <w:ind w:left="457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42.982498pt;margin-top:-16.484053pt;width:532.87504pt;height:17.080pt;mso-position-horizontal-relative:page;mso-position-vertical-relative:paragraph;z-index:-6358" coordorigin="860,-330" coordsize="10658,342">
            <v:group style="position:absolute;left:876;top:-320;width:103;height:322" coordorigin="876,-320" coordsize="103,322">
              <v:shape style="position:absolute;left:876;top:-320;width:103;height:322" coordorigin="876,-320" coordsize="103,322" path="m876,2l979,2,979,-320,876,-320,876,2e" filled="t" fillcolor="#00FFFF" stroked="f">
                <v:path arrowok="t"/>
                <v:fill/>
              </v:shape>
            </v:group>
            <v:group style="position:absolute;left:11398;top:-320;width:103;height:322" coordorigin="11398,-320" coordsize="103,322">
              <v:shape style="position:absolute;left:11398;top:-320;width:103;height:322" coordorigin="11398,-320" coordsize="103,322" path="m11398,2l11501,2,11501,-320,11398,-320,11398,2e" filled="t" fillcolor="#00FFFF" stroked="f">
                <v:path arrowok="t"/>
                <v:fill/>
              </v:shape>
            </v:group>
            <v:group style="position:absolute;left:979;top:-320;width:10418;height:322" coordorigin="979,-320" coordsize="10418,322">
              <v:shape style="position:absolute;left:979;top:-320;width:10418;height:322" coordorigin="979,-320" coordsize="10418,322" path="m979,2l11398,2,11398,-320,979,-320,979,2e" filled="t" fillcolor="#00FFFF" stroked="f">
                <v:path arrowok="t"/>
                <v:fill/>
              </v:shape>
            </v:group>
            <v:group style="position:absolute;left:866;top:-323;width:10644;height:2" coordorigin="866,-323" coordsize="10644,2">
              <v:shape style="position:absolute;left:866;top:-323;width:10644;height:2" coordorigin="866,-323" coordsize="10644,0" path="m866,-323l11510,-323e" filled="f" stroked="t" strokeweight=".675pt" strokecolor="#000000">
                <v:path arrowok="t"/>
              </v:shape>
            </v:group>
            <v:group style="position:absolute;left:871;top:-320;width:2;height:324" coordorigin="871,-320" coordsize="2,324">
              <v:shape style="position:absolute;left:871;top:-320;width:2;height:324" coordorigin="871,-320" coordsize="0,324" path="m871,-320l871,4e" filled="f" stroked="t" strokeweight=".580pt" strokecolor="#000000">
                <v:path arrowok="t"/>
              </v:shape>
            </v:group>
            <v:group style="position:absolute;left:866;top:5;width:10644;height:2" coordorigin="866,5" coordsize="10644,2">
              <v:shape style="position:absolute;left:866;top:5;width:10644;height:2" coordorigin="866,5" coordsize="10644,0" path="m866,5l11510,5e" filled="f" stroked="t" strokeweight=".615pt" strokecolor="#000000">
                <v:path arrowok="t"/>
              </v:shape>
            </v:group>
            <v:group style="position:absolute;left:11506;top:-320;width:2;height:324" coordorigin="11506,-320" coordsize="2,324">
              <v:shape style="position:absolute;left:11506;top:-320;width:2;height:324" coordorigin="11506,-320" coordsize="0,324" path="m11506,-320l11506,4e" filled="f" stroked="t" strokeweight=".58004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4.5pt;margin-top:10.095947pt;width:117.86pt;height:126.08pt;mso-position-horizontal-relative:page;mso-position-vertical-relative:paragraph;z-index:-6357" type="#_x0000_t75">
            <v:imagedata r:id="rId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Осн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вные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дем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  <w:i/>
        </w:rPr>
        <w:t>ф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иче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4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  <w:i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9.399996" w:type="dxa"/>
      </w:tblPr>
      <w:tblGrid/>
      <w:tr>
        <w:trPr>
          <w:trHeight w:val="240" w:hRule="exact"/>
        </w:trPr>
        <w:tc>
          <w:tcPr>
            <w:tcW w:w="2691" w:type="dxa"/>
            <w:vMerge w:val="restart"/>
            <w:tcBorders>
              <w:top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>
              <w:spacing w:before="2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</w:tc>
        <w:tc>
          <w:tcPr>
            <w:tcW w:w="524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27" w:lineRule="exact"/>
              <w:ind w:left="2050" w:right="203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99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696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27" w:lineRule="exact"/>
              <w:ind w:left="784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20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7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г.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2691" w:type="dxa"/>
            <w:vMerge/>
            <w:tcBorders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524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02" w:lineRule="exact"/>
              <w:ind w:left="139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Чи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(т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.),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е</w:t>
            </w:r>
          </w:p>
        </w:tc>
        <w:tc>
          <w:tcPr>
            <w:tcW w:w="2696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6" w:after="0" w:line="240" w:lineRule="auto"/>
              <w:ind w:left="1289" w:right="99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64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0</w:t>
            </w:r>
          </w:p>
        </w:tc>
      </w:tr>
      <w:tr>
        <w:trPr>
          <w:trHeight w:val="240" w:hRule="exact"/>
        </w:trPr>
        <w:tc>
          <w:tcPr>
            <w:tcW w:w="2691" w:type="dxa"/>
            <w:vMerge/>
            <w:tcBorders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524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127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</w:p>
        </w:tc>
        <w:tc>
          <w:tcPr>
            <w:tcW w:w="2696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6" w:after="0" w:line="240" w:lineRule="auto"/>
              <w:ind w:left="1289" w:right="99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9</w:t>
            </w:r>
          </w:p>
        </w:tc>
      </w:tr>
      <w:tr>
        <w:trPr>
          <w:trHeight w:val="240" w:hRule="exact"/>
        </w:trPr>
        <w:tc>
          <w:tcPr>
            <w:tcW w:w="2691" w:type="dxa"/>
            <w:vMerge/>
            <w:tcBorders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524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127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</w:p>
        </w:tc>
        <w:tc>
          <w:tcPr>
            <w:tcW w:w="2696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6" w:after="0" w:line="240" w:lineRule="auto"/>
              <w:ind w:left="1289" w:right="99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1</w:t>
            </w:r>
          </w:p>
        </w:tc>
      </w:tr>
      <w:tr>
        <w:trPr>
          <w:trHeight w:val="240" w:hRule="exact"/>
        </w:trPr>
        <w:tc>
          <w:tcPr>
            <w:tcW w:w="2691" w:type="dxa"/>
            <w:vMerge/>
            <w:tcBorders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524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139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м</w:t>
            </w:r>
          </w:p>
        </w:tc>
        <w:tc>
          <w:tcPr>
            <w:tcW w:w="2696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6" w:after="0" w:line="240" w:lineRule="auto"/>
              <w:ind w:left="1289" w:right="99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0</w:t>
            </w:r>
          </w:p>
        </w:tc>
      </w:tr>
      <w:tr>
        <w:trPr>
          <w:trHeight w:val="422" w:hRule="exact"/>
        </w:trPr>
        <w:tc>
          <w:tcPr>
            <w:tcW w:w="2691" w:type="dxa"/>
            <w:vMerge/>
            <w:tcBorders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524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139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Чи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3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щих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ц.</w:t>
            </w:r>
          </w:p>
          <w:p>
            <w:pPr>
              <w:spacing w:before="0" w:after="0" w:line="206" w:lineRule="exact"/>
              <w:ind w:left="139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(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.)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–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го</w:t>
            </w:r>
          </w:p>
        </w:tc>
        <w:tc>
          <w:tcPr>
            <w:tcW w:w="2696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97" w:after="0" w:line="240" w:lineRule="auto"/>
              <w:ind w:left="1194" w:right="89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3</w:t>
            </w:r>
          </w:p>
        </w:tc>
      </w:tr>
      <w:tr>
        <w:trPr>
          <w:trHeight w:val="240" w:hRule="exact"/>
        </w:trPr>
        <w:tc>
          <w:tcPr>
            <w:tcW w:w="2691" w:type="dxa"/>
            <w:vMerge/>
            <w:tcBorders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524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04" w:lineRule="exact"/>
              <w:ind w:left="139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–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тающих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</w:p>
        </w:tc>
        <w:tc>
          <w:tcPr>
            <w:tcW w:w="2696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6" w:after="0" w:line="240" w:lineRule="auto"/>
              <w:ind w:left="1268" w:right="968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64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2691" w:type="dxa"/>
            <w:vMerge/>
            <w:tcBorders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524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04" w:lineRule="exact"/>
              <w:ind w:left="564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</w:p>
        </w:tc>
        <w:tc>
          <w:tcPr>
            <w:tcW w:w="2696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6" w:after="0" w:line="240" w:lineRule="auto"/>
              <w:ind w:left="1222" w:right="92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73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</w:tr>
      <w:tr>
        <w:trPr>
          <w:trHeight w:val="425" w:hRule="exact"/>
        </w:trPr>
        <w:tc>
          <w:tcPr>
            <w:tcW w:w="2691" w:type="dxa"/>
            <w:vMerge/>
            <w:tcBorders>
              <w:bottom w:val="single" w:sz="4.640" w:space="0" w:color="000000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524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04" w:lineRule="exact"/>
              <w:ind w:left="139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ти,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</w:p>
        </w:tc>
        <w:tc>
          <w:tcPr>
            <w:tcW w:w="2696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99" w:after="0" w:line="240" w:lineRule="auto"/>
              <w:ind w:left="1215" w:right="91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</w:tr>
      <w:tr>
        <w:trPr>
          <w:trHeight w:val="216" w:hRule="exact"/>
        </w:trPr>
        <w:tc>
          <w:tcPr>
            <w:tcW w:w="7939" w:type="dxa"/>
            <w:gridSpan w:val="2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703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ти,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</w:p>
        </w:tc>
        <w:tc>
          <w:tcPr>
            <w:tcW w:w="2696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01" w:lineRule="exact"/>
              <w:ind w:left="1312" w:right="101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681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</w:tr>
      <w:tr>
        <w:trPr>
          <w:trHeight w:val="218" w:hRule="exact"/>
        </w:trPr>
        <w:tc>
          <w:tcPr>
            <w:tcW w:w="7939" w:type="dxa"/>
            <w:gridSpan w:val="2"/>
            <w:tcBorders>
              <w:top w:val="single" w:sz="4.64008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04" w:lineRule="exact"/>
              <w:ind w:left="703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ю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</w:p>
        </w:tc>
        <w:tc>
          <w:tcPr>
            <w:tcW w:w="2696" w:type="dxa"/>
            <w:tcBorders>
              <w:top w:val="single" w:sz="4.64008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04" w:lineRule="exact"/>
              <w:ind w:left="1269" w:right="96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7</w:t>
            </w:r>
          </w:p>
        </w:tc>
      </w:tr>
      <w:tr>
        <w:trPr>
          <w:trHeight w:val="216" w:hRule="exact"/>
        </w:trPr>
        <w:tc>
          <w:tcPr>
            <w:tcW w:w="7939" w:type="dxa"/>
            <w:gridSpan w:val="2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703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жащ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</w:p>
        </w:tc>
        <w:tc>
          <w:tcPr>
            <w:tcW w:w="2696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01" w:lineRule="exact"/>
              <w:ind w:left="1358" w:right="105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61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</w:tr>
      <w:tr>
        <w:trPr>
          <w:trHeight w:val="219" w:hRule="exact"/>
        </w:trPr>
        <w:tc>
          <w:tcPr>
            <w:tcW w:w="7939" w:type="dxa"/>
            <w:gridSpan w:val="2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02" w:lineRule="exact"/>
              <w:ind w:left="794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3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ти,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</w:p>
        </w:tc>
        <w:tc>
          <w:tcPr>
            <w:tcW w:w="2696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02" w:lineRule="exact"/>
              <w:ind w:left="1358" w:right="105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</w:tr>
      <w:tr>
        <w:trPr>
          <w:trHeight w:val="216" w:hRule="exact"/>
        </w:trPr>
        <w:tc>
          <w:tcPr>
            <w:tcW w:w="7939" w:type="dxa"/>
            <w:gridSpan w:val="2"/>
            <w:tcBorders>
              <w:top w:val="single" w:sz="4.64008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1413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ю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</w:p>
        </w:tc>
        <w:tc>
          <w:tcPr>
            <w:tcW w:w="2696" w:type="dxa"/>
            <w:tcBorders>
              <w:top w:val="single" w:sz="4.64008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01" w:lineRule="exact"/>
              <w:ind w:left="1403" w:right="110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1</w:t>
            </w:r>
          </w:p>
        </w:tc>
      </w:tr>
      <w:tr>
        <w:trPr>
          <w:trHeight w:val="218" w:hRule="exact"/>
        </w:trPr>
        <w:tc>
          <w:tcPr>
            <w:tcW w:w="7939" w:type="dxa"/>
            <w:gridSpan w:val="2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1413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</w:p>
        </w:tc>
        <w:tc>
          <w:tcPr>
            <w:tcW w:w="2696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01" w:lineRule="exact"/>
              <w:ind w:left="1358" w:right="105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</w:tr>
      <w:tr>
        <w:trPr>
          <w:trHeight w:val="216" w:hRule="exact"/>
        </w:trPr>
        <w:tc>
          <w:tcPr>
            <w:tcW w:w="7939" w:type="dxa"/>
            <w:gridSpan w:val="2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136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ющие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</w:p>
        </w:tc>
        <w:tc>
          <w:tcPr>
            <w:tcW w:w="2696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01" w:lineRule="exact"/>
              <w:ind w:left="1269" w:right="968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29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7939" w:type="dxa"/>
            <w:gridSpan w:val="2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яч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б.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696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56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б.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65" w:footer="0" w:top="260" w:bottom="280" w:left="780" w:right="600"/>
          <w:pgSz w:w="12240" w:h="15840"/>
        </w:sectPr>
      </w:pPr>
      <w:rPr/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3503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огра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b/>
          <w:bCs/>
          <w:i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оказа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9.799995" w:type="dxa"/>
      </w:tblPr>
      <w:tblGrid/>
      <w:tr>
        <w:trPr>
          <w:trHeight w:val="470" w:hRule="exact"/>
        </w:trPr>
        <w:tc>
          <w:tcPr>
            <w:tcW w:w="800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9" w:lineRule="exact"/>
              <w:ind w:left="3423" w:right="341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99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41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11" w:after="0" w:line="240" w:lineRule="auto"/>
              <w:ind w:left="570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г.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</w:tr>
      <w:tr>
        <w:trPr>
          <w:trHeight w:val="264" w:hRule="exact"/>
        </w:trPr>
        <w:tc>
          <w:tcPr>
            <w:tcW w:w="800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вш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41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46" w:lineRule="exact"/>
              <w:ind w:left="997" w:right="979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576</w:t>
            </w:r>
          </w:p>
        </w:tc>
      </w:tr>
      <w:tr>
        <w:trPr>
          <w:trHeight w:val="262" w:hRule="exact"/>
        </w:trPr>
        <w:tc>
          <w:tcPr>
            <w:tcW w:w="800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3" w:lineRule="exact"/>
              <w:ind w:left="10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ш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41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46" w:lineRule="exact"/>
              <w:ind w:left="997" w:right="979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646</w:t>
            </w:r>
          </w:p>
        </w:tc>
      </w:tr>
      <w:tr>
        <w:trPr>
          <w:trHeight w:val="264" w:hRule="exact"/>
        </w:trPr>
        <w:tc>
          <w:tcPr>
            <w:tcW w:w="800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5" w:lineRule="exact"/>
              <w:ind w:left="10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Естест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u w:val="single" w:color="0000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u w:val="single" w:color="000000"/>
              </w:rPr>
              <w:t>(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  <w:u w:val="single" w:color="0000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  <w:u w:val="single" w:color="0000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  <w:u w:val="single" w:color="000000"/>
              </w:rPr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u w:val="single" w:color="000000"/>
              </w:rPr>
              <w:t>бы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u w:val="single" w:color="0000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u w:val="single" w:color="0000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u w:val="single" w:color="000000"/>
              </w:rPr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u w:val="single" w:color="000000"/>
              </w:rPr>
              <w:t>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u w:val="single" w:color="0000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)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41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48" w:lineRule="exact"/>
              <w:ind w:left="1016" w:right="100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4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70</w:t>
            </w:r>
          </w:p>
        </w:tc>
      </w:tr>
      <w:tr>
        <w:trPr>
          <w:trHeight w:val="271" w:hRule="exact"/>
        </w:trPr>
        <w:tc>
          <w:tcPr>
            <w:tcW w:w="800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брак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41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51" w:lineRule="exact"/>
              <w:ind w:left="996" w:right="979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322</w:t>
            </w:r>
          </w:p>
        </w:tc>
      </w:tr>
      <w:tr>
        <w:trPr>
          <w:trHeight w:val="262" w:hRule="exact"/>
        </w:trPr>
        <w:tc>
          <w:tcPr>
            <w:tcW w:w="800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дов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41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46" w:lineRule="exact"/>
              <w:ind w:left="997" w:right="979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209</w:t>
            </w:r>
          </w:p>
        </w:tc>
      </w:tr>
      <w:tr>
        <w:trPr>
          <w:trHeight w:val="264" w:hRule="exact"/>
        </w:trPr>
        <w:tc>
          <w:tcPr>
            <w:tcW w:w="800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яя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я,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(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ет):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41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46" w:lineRule="exact"/>
              <w:ind w:left="970" w:right="95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68,6</w:t>
            </w:r>
          </w:p>
        </w:tc>
      </w:tr>
      <w:tr>
        <w:trPr>
          <w:trHeight w:val="262" w:hRule="exact"/>
        </w:trPr>
        <w:tc>
          <w:tcPr>
            <w:tcW w:w="800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i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i/>
              </w:rPr>
              <w:t>муж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i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i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i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41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46" w:lineRule="exact"/>
              <w:ind w:left="970" w:right="95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64,0</w:t>
            </w:r>
          </w:p>
        </w:tc>
      </w:tr>
      <w:tr>
        <w:trPr>
          <w:trHeight w:val="264" w:hRule="exact"/>
        </w:trPr>
        <w:tc>
          <w:tcPr>
            <w:tcW w:w="800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i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i/>
              </w:rPr>
              <w:t>женщ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i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i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41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46" w:lineRule="exact"/>
              <w:ind w:left="970" w:right="95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74,1</w:t>
            </w:r>
          </w:p>
        </w:tc>
      </w:tr>
    </w:tbl>
    <w:p>
      <w:pPr>
        <w:jc w:val="center"/>
        <w:spacing w:after="0"/>
        <w:sectPr>
          <w:pgMar w:header="65" w:footer="0" w:top="260" w:bottom="280" w:left="600" w:right="1000"/>
          <w:pgSz w:w="12240" w:h="15840"/>
        </w:sectPr>
      </w:pPr>
      <w:rPr/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3717" w:right="3714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щ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5.799999" w:type="dxa"/>
      </w:tblPr>
      <w:tblGrid/>
      <w:tr>
        <w:trPr>
          <w:trHeight w:val="840" w:hRule="exact"/>
        </w:trPr>
        <w:tc>
          <w:tcPr>
            <w:tcW w:w="7233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3055" w:right="312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13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8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357" w:right="45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На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0" w:after="0" w:line="206" w:lineRule="exact"/>
              <w:ind w:left="117" w:right="20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087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8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345" w:right="41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На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0" w:after="0" w:line="206" w:lineRule="exact"/>
              <w:ind w:left="105" w:right="16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181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1" w:after="0" w:line="240" w:lineRule="auto"/>
              <w:ind w:left="73" w:right="5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2" w:after="0" w:line="206" w:lineRule="exact"/>
              <w:ind w:left="131" w:right="11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%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ду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0" w:after="0" w:line="205" w:lineRule="exact"/>
              <w:ind w:left="285" w:right="26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20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г.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</w:tr>
      <w:tr>
        <w:trPr>
          <w:trHeight w:val="422" w:hRule="exact"/>
        </w:trPr>
        <w:tc>
          <w:tcPr>
            <w:tcW w:w="7233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81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Чи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4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жд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4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4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4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4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4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4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</w:t>
            </w:r>
          </w:p>
          <w:p>
            <w:pPr>
              <w:spacing w:before="0" w:after="0" w:line="206" w:lineRule="exact"/>
              <w:ind w:left="81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</w:p>
        </w:tc>
        <w:tc>
          <w:tcPr>
            <w:tcW w:w="113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97" w:after="0" w:line="240" w:lineRule="auto"/>
              <w:ind w:left="347" w:right="32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3</w:t>
            </w:r>
          </w:p>
        </w:tc>
        <w:tc>
          <w:tcPr>
            <w:tcW w:w="1087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97" w:after="0" w:line="240" w:lineRule="auto"/>
              <w:ind w:left="357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7</w:t>
            </w:r>
          </w:p>
        </w:tc>
        <w:tc>
          <w:tcPr>
            <w:tcW w:w="1181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97" w:after="0" w:line="240" w:lineRule="auto"/>
              <w:ind w:left="385" w:right="36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3</w:t>
            </w:r>
          </w:p>
        </w:tc>
      </w:tr>
      <w:tr>
        <w:trPr>
          <w:trHeight w:val="425" w:hRule="exact"/>
        </w:trPr>
        <w:tc>
          <w:tcPr>
            <w:tcW w:w="7233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81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Чи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тей,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3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же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на</w:t>
            </w:r>
          </w:p>
          <w:p>
            <w:pPr>
              <w:spacing w:before="2" w:after="0" w:line="240" w:lineRule="auto"/>
              <w:ind w:left="81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(до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т),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</w:p>
        </w:tc>
        <w:tc>
          <w:tcPr>
            <w:tcW w:w="113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99" w:after="0" w:line="240" w:lineRule="auto"/>
              <w:ind w:left="347" w:right="32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7</w:t>
            </w:r>
          </w:p>
        </w:tc>
        <w:tc>
          <w:tcPr>
            <w:tcW w:w="1087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99" w:after="0" w:line="240" w:lineRule="auto"/>
              <w:ind w:left="357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7</w:t>
            </w:r>
          </w:p>
        </w:tc>
        <w:tc>
          <w:tcPr>
            <w:tcW w:w="1181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99" w:after="0" w:line="240" w:lineRule="auto"/>
              <w:ind w:left="385" w:right="36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8</w:t>
            </w:r>
          </w:p>
        </w:tc>
      </w:tr>
      <w:tr>
        <w:trPr>
          <w:trHeight w:val="216" w:hRule="exact"/>
        </w:trPr>
        <w:tc>
          <w:tcPr>
            <w:tcW w:w="7233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81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Уча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тни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ВОВ,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шие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тие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л</w:t>
            </w:r>
          </w:p>
        </w:tc>
        <w:tc>
          <w:tcPr>
            <w:tcW w:w="113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436" w:right="41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58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087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412" w:right="39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46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181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01" w:lineRule="exact"/>
              <w:ind w:left="393" w:right="37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3</w:t>
            </w:r>
          </w:p>
        </w:tc>
      </w:tr>
      <w:tr>
        <w:trPr>
          <w:trHeight w:val="218" w:hRule="exact"/>
        </w:trPr>
        <w:tc>
          <w:tcPr>
            <w:tcW w:w="7233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4" w:lineRule="exact"/>
              <w:ind w:left="81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же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л</w:t>
            </w:r>
          </w:p>
        </w:tc>
        <w:tc>
          <w:tcPr>
            <w:tcW w:w="1133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4" w:lineRule="exact"/>
              <w:ind w:left="390" w:right="37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584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087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4" w:lineRule="exact"/>
              <w:ind w:left="366" w:right="34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497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181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04" w:lineRule="exact"/>
              <w:ind w:left="393" w:right="37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1</w:t>
            </w:r>
          </w:p>
        </w:tc>
      </w:tr>
      <w:tr>
        <w:trPr>
          <w:trHeight w:val="216" w:hRule="exact"/>
        </w:trPr>
        <w:tc>
          <w:tcPr>
            <w:tcW w:w="7233" w:type="dxa"/>
            <w:tcBorders>
              <w:top w:val="single" w:sz="4.64008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81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СС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3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тв,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л</w:t>
            </w:r>
          </w:p>
        </w:tc>
        <w:tc>
          <w:tcPr>
            <w:tcW w:w="1133" w:type="dxa"/>
            <w:tcBorders>
              <w:top w:val="single" w:sz="4.64008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390" w:right="37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573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087" w:type="dxa"/>
            <w:tcBorders>
              <w:top w:val="single" w:sz="4.64008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366" w:right="34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570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181" w:type="dxa"/>
            <w:tcBorders>
              <w:top w:val="single" w:sz="4.64008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01" w:lineRule="exact"/>
              <w:ind w:left="393" w:right="37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5</w:t>
            </w:r>
          </w:p>
        </w:tc>
      </w:tr>
      <w:tr>
        <w:trPr>
          <w:trHeight w:val="425" w:hRule="exact"/>
        </w:trPr>
        <w:tc>
          <w:tcPr>
            <w:tcW w:w="7233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81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ших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(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ши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)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тни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ВОВ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х</w:t>
            </w:r>
          </w:p>
          <w:p>
            <w:pPr>
              <w:spacing w:before="2" w:after="0" w:line="240" w:lineRule="auto"/>
              <w:ind w:left="81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</w:p>
        </w:tc>
        <w:tc>
          <w:tcPr>
            <w:tcW w:w="113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97" w:after="0" w:line="240" w:lineRule="auto"/>
              <w:ind w:left="390" w:right="37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240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087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97" w:after="0" w:line="240" w:lineRule="auto"/>
              <w:ind w:left="366" w:right="34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212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181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97" w:after="0" w:line="240" w:lineRule="auto"/>
              <w:ind w:left="385" w:right="36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3</w:t>
            </w:r>
          </w:p>
        </w:tc>
      </w:tr>
      <w:tr>
        <w:trPr>
          <w:trHeight w:val="216" w:hRule="exact"/>
        </w:trPr>
        <w:tc>
          <w:tcPr>
            <w:tcW w:w="7233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81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</w:p>
        </w:tc>
        <w:tc>
          <w:tcPr>
            <w:tcW w:w="113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436" w:right="41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087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412" w:right="39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181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01" w:lineRule="exact"/>
              <w:ind w:left="381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,1</w:t>
            </w:r>
          </w:p>
        </w:tc>
      </w:tr>
      <w:tr>
        <w:trPr>
          <w:trHeight w:val="218" w:hRule="exact"/>
        </w:trPr>
        <w:tc>
          <w:tcPr>
            <w:tcW w:w="7233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81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(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юч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О),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</w:p>
        </w:tc>
        <w:tc>
          <w:tcPr>
            <w:tcW w:w="113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347" w:right="32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5</w:t>
            </w:r>
          </w:p>
        </w:tc>
        <w:tc>
          <w:tcPr>
            <w:tcW w:w="1087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357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3</w:t>
            </w:r>
          </w:p>
        </w:tc>
        <w:tc>
          <w:tcPr>
            <w:tcW w:w="1181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01" w:lineRule="exact"/>
              <w:ind w:left="393" w:right="37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0</w:t>
            </w:r>
          </w:p>
        </w:tc>
      </w:tr>
      <w:tr>
        <w:trPr>
          <w:trHeight w:val="216" w:hRule="exact"/>
        </w:trPr>
        <w:tc>
          <w:tcPr>
            <w:tcW w:w="7233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681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же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л</w:t>
            </w:r>
          </w:p>
        </w:tc>
        <w:tc>
          <w:tcPr>
            <w:tcW w:w="1133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390" w:right="37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559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087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366" w:right="34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479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181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01" w:lineRule="exact"/>
              <w:ind w:left="393" w:right="37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7</w:t>
            </w:r>
          </w:p>
        </w:tc>
      </w:tr>
      <w:tr>
        <w:trPr>
          <w:trHeight w:val="216" w:hRule="exact"/>
        </w:trPr>
        <w:tc>
          <w:tcPr>
            <w:tcW w:w="7233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81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6"/>
                <w:w w:val="100"/>
              </w:rPr>
              <w:t>«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ита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же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итич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</w:p>
        </w:tc>
        <w:tc>
          <w:tcPr>
            <w:tcW w:w="1133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390" w:right="37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329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087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366" w:right="34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323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181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01" w:lineRule="exact"/>
              <w:ind w:left="393" w:right="37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2</w:t>
            </w:r>
          </w:p>
        </w:tc>
      </w:tr>
      <w:tr>
        <w:trPr>
          <w:trHeight w:val="219" w:hRule="exact"/>
        </w:trPr>
        <w:tc>
          <w:tcPr>
            <w:tcW w:w="7233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4" w:lineRule="exact"/>
              <w:ind w:left="681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ити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жд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л</w:t>
            </w:r>
          </w:p>
        </w:tc>
        <w:tc>
          <w:tcPr>
            <w:tcW w:w="1133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4" w:lineRule="exact"/>
              <w:ind w:left="390" w:right="37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328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087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4" w:lineRule="exact"/>
              <w:ind w:left="366" w:right="34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321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181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04" w:lineRule="exact"/>
              <w:ind w:left="393" w:right="37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9</w:t>
            </w:r>
          </w:p>
        </w:tc>
      </w:tr>
      <w:tr>
        <w:trPr>
          <w:trHeight w:val="631" w:hRule="exact"/>
        </w:trPr>
        <w:tc>
          <w:tcPr>
            <w:tcW w:w="7233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81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6"/>
                <w:w w:val="100"/>
              </w:rPr>
              <w:t>«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щите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3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жд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гши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ю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6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1" w:after="0" w:line="208" w:lineRule="exact"/>
              <w:ind w:left="136" w:right="35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3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"/>
                <w:w w:val="100"/>
              </w:rPr>
              <w:t>Э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(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юч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жд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3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),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</w:p>
        </w:tc>
        <w:tc>
          <w:tcPr>
            <w:tcW w:w="1133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1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436" w:right="41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087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1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412" w:right="39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181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1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393" w:right="37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9</w:t>
            </w:r>
          </w:p>
        </w:tc>
      </w:tr>
    </w:tbl>
    <w:p>
      <w:pPr>
        <w:jc w:val="center"/>
        <w:spacing w:after="0"/>
        <w:sectPr>
          <w:pgMar w:header="65" w:footer="0" w:top="260" w:bottom="280" w:left="580" w:right="800"/>
          <w:pgSz w:w="12240" w:h="15840"/>
        </w:sectPr>
      </w:pPr>
      <w:rPr/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0.200005" w:type="dxa"/>
      </w:tblPr>
      <w:tblGrid/>
      <w:tr>
        <w:trPr>
          <w:trHeight w:val="631" w:hRule="exact"/>
        </w:trPr>
        <w:tc>
          <w:tcPr>
            <w:tcW w:w="6949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8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3137" w:right="275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13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5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412" w:right="39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На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0" w:after="0" w:line="206" w:lineRule="exact"/>
              <w:ind w:left="148" w:right="128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107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5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398" w:right="38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На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0" w:after="0" w:line="206" w:lineRule="exact"/>
              <w:ind w:left="134" w:right="11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575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5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215" w:right="20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20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г.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%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0" w:after="0" w:line="206" w:lineRule="exact"/>
              <w:ind w:left="479" w:right="46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20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</w:tr>
      <w:tr>
        <w:trPr>
          <w:trHeight w:val="425" w:hRule="exact"/>
        </w:trPr>
        <w:tc>
          <w:tcPr>
            <w:tcW w:w="6949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78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(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юч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гим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),</w:t>
            </w:r>
          </w:p>
          <w:p>
            <w:pPr>
              <w:spacing w:before="2" w:after="0" w:line="240" w:lineRule="auto"/>
              <w:ind w:left="78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</w:p>
        </w:tc>
        <w:tc>
          <w:tcPr>
            <w:tcW w:w="113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436" w:right="41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40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107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422" w:right="40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575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582" w:right="56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0</w:t>
            </w:r>
          </w:p>
        </w:tc>
      </w:tr>
      <w:tr>
        <w:trPr>
          <w:trHeight w:val="631" w:hRule="exact"/>
        </w:trPr>
        <w:tc>
          <w:tcPr>
            <w:tcW w:w="6949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78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нта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6"/>
                <w:w w:val="100"/>
              </w:rPr>
              <w:t>«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ьг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шим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ш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тним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м</w:t>
            </w:r>
          </w:p>
          <w:p>
            <w:pPr>
              <w:spacing w:before="1" w:after="0" w:line="208" w:lineRule="exact"/>
              <w:ind w:left="78" w:right="38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гих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ите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жа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ши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ю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6"/>
                <w:w w:val="100"/>
              </w:rPr>
              <w:t>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л</w:t>
            </w:r>
          </w:p>
        </w:tc>
        <w:tc>
          <w:tcPr>
            <w:tcW w:w="113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1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436" w:right="41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107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422" w:right="40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575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90" w:right="57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7</w:t>
            </w:r>
          </w:p>
        </w:tc>
      </w:tr>
      <w:tr>
        <w:trPr>
          <w:trHeight w:val="216" w:hRule="exact"/>
        </w:trPr>
        <w:tc>
          <w:tcPr>
            <w:tcW w:w="6949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78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4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ья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</w:p>
        </w:tc>
        <w:tc>
          <w:tcPr>
            <w:tcW w:w="113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436" w:right="41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43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107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422" w:right="40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42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575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590" w:right="57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7</w:t>
            </w:r>
          </w:p>
        </w:tc>
      </w:tr>
      <w:tr>
        <w:trPr>
          <w:trHeight w:val="218" w:hRule="exact"/>
        </w:trPr>
        <w:tc>
          <w:tcPr>
            <w:tcW w:w="6949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78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бщ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л</w:t>
            </w:r>
          </w:p>
        </w:tc>
        <w:tc>
          <w:tcPr>
            <w:tcW w:w="113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347" w:right="32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2</w:t>
            </w:r>
          </w:p>
        </w:tc>
        <w:tc>
          <w:tcPr>
            <w:tcW w:w="1107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333" w:right="31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8</w:t>
            </w:r>
          </w:p>
        </w:tc>
        <w:tc>
          <w:tcPr>
            <w:tcW w:w="1575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590" w:right="57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1</w:t>
            </w:r>
          </w:p>
        </w:tc>
      </w:tr>
      <w:tr>
        <w:trPr>
          <w:trHeight w:val="216" w:hRule="exact"/>
        </w:trPr>
        <w:tc>
          <w:tcPr>
            <w:tcW w:w="6949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78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(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ше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т),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л</w:t>
            </w:r>
          </w:p>
        </w:tc>
        <w:tc>
          <w:tcPr>
            <w:tcW w:w="113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390" w:right="37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458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107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377" w:right="358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453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575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590" w:right="57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9</w:t>
            </w:r>
          </w:p>
        </w:tc>
      </w:tr>
      <w:tr>
        <w:trPr>
          <w:trHeight w:val="216" w:hRule="exact"/>
        </w:trPr>
        <w:tc>
          <w:tcPr>
            <w:tcW w:w="6949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78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«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(до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юч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т),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л</w:t>
            </w:r>
          </w:p>
        </w:tc>
        <w:tc>
          <w:tcPr>
            <w:tcW w:w="113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390" w:right="37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345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107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377" w:right="358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350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575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544" w:right="52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,4</w:t>
            </w:r>
          </w:p>
        </w:tc>
      </w:tr>
      <w:tr>
        <w:trPr>
          <w:trHeight w:val="218" w:hRule="exact"/>
        </w:trPr>
        <w:tc>
          <w:tcPr>
            <w:tcW w:w="6949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4" w:lineRule="exact"/>
              <w:ind w:left="78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ВОВ,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(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юч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),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л</w:t>
            </w:r>
          </w:p>
        </w:tc>
        <w:tc>
          <w:tcPr>
            <w:tcW w:w="113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04" w:lineRule="exact"/>
              <w:ind w:left="436" w:right="41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107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04" w:lineRule="exact"/>
              <w:ind w:left="422" w:right="40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575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04" w:lineRule="exact"/>
              <w:ind w:left="590" w:right="57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7</w:t>
            </w:r>
          </w:p>
        </w:tc>
      </w:tr>
      <w:tr>
        <w:trPr>
          <w:trHeight w:val="216" w:hRule="exact"/>
        </w:trPr>
        <w:tc>
          <w:tcPr>
            <w:tcW w:w="6949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78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Уча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тни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ВОВ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ти,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л</w:t>
            </w:r>
          </w:p>
        </w:tc>
        <w:tc>
          <w:tcPr>
            <w:tcW w:w="113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436" w:right="41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42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107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422" w:right="40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575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590" w:right="57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0</w:t>
            </w:r>
          </w:p>
        </w:tc>
      </w:tr>
      <w:tr>
        <w:trPr>
          <w:trHeight w:val="425" w:hRule="exact"/>
        </w:trPr>
        <w:tc>
          <w:tcPr>
            <w:tcW w:w="6949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78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Уча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тни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ВОВ,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шие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ю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щих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</w:t>
            </w:r>
          </w:p>
          <w:p>
            <w:pPr>
              <w:spacing w:before="2" w:after="0" w:line="240" w:lineRule="auto"/>
              <w:ind w:left="78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ю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"/>
                <w:w w:val="100"/>
              </w:rPr>
              <w:t>щ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ю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ию,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л</w:t>
            </w:r>
          </w:p>
        </w:tc>
        <w:tc>
          <w:tcPr>
            <w:tcW w:w="1133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99" w:after="0" w:line="240" w:lineRule="auto"/>
              <w:ind w:left="436" w:right="41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107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99" w:after="0" w:line="240" w:lineRule="auto"/>
              <w:ind w:left="422" w:right="40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575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99" w:after="0" w:line="240" w:lineRule="auto"/>
              <w:ind w:left="582" w:right="56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7</w:t>
            </w:r>
          </w:p>
        </w:tc>
      </w:tr>
      <w:tr>
        <w:trPr>
          <w:trHeight w:val="425" w:hRule="exact"/>
        </w:trPr>
        <w:tc>
          <w:tcPr>
            <w:tcW w:w="6949" w:type="dxa"/>
            <w:tcBorders>
              <w:top w:val="single" w:sz="4.64008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78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жд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ж-</w:t>
            </w:r>
          </w:p>
          <w:p>
            <w:pPr>
              <w:spacing w:before="0" w:after="0" w:line="240" w:lineRule="auto"/>
              <w:ind w:left="78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</w:p>
        </w:tc>
        <w:tc>
          <w:tcPr>
            <w:tcW w:w="1133" w:type="dxa"/>
            <w:tcBorders>
              <w:top w:val="single" w:sz="4.64008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97" w:after="0" w:line="240" w:lineRule="auto"/>
              <w:ind w:left="436" w:right="41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107" w:type="dxa"/>
            <w:tcBorders>
              <w:top w:val="single" w:sz="4.64008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97" w:after="0" w:line="240" w:lineRule="auto"/>
              <w:ind w:left="422" w:right="40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575" w:type="dxa"/>
            <w:tcBorders>
              <w:top w:val="single" w:sz="4.64008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97" w:after="0" w:line="240" w:lineRule="auto"/>
              <w:ind w:left="536" w:right="518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,6</w:t>
            </w:r>
          </w:p>
        </w:tc>
      </w:tr>
      <w:tr>
        <w:trPr>
          <w:trHeight w:val="216" w:hRule="exact"/>
        </w:trPr>
        <w:tc>
          <w:tcPr>
            <w:tcW w:w="6949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78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</w:p>
        </w:tc>
        <w:tc>
          <w:tcPr>
            <w:tcW w:w="113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436" w:right="41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107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422" w:right="40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575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590" w:right="57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9</w:t>
            </w:r>
          </w:p>
        </w:tc>
      </w:tr>
      <w:tr>
        <w:trPr>
          <w:trHeight w:val="216" w:hRule="exact"/>
        </w:trPr>
        <w:tc>
          <w:tcPr>
            <w:tcW w:w="6949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78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д.</w:t>
            </w:r>
          </w:p>
        </w:tc>
        <w:tc>
          <w:tcPr>
            <w:tcW w:w="113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496" w:right="478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</w:p>
        </w:tc>
        <w:tc>
          <w:tcPr>
            <w:tcW w:w="1107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482" w:right="46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</w:p>
        </w:tc>
        <w:tc>
          <w:tcPr>
            <w:tcW w:w="1575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717" w:right="70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</w:p>
        </w:tc>
      </w:tr>
      <w:tr>
        <w:trPr>
          <w:trHeight w:val="218" w:hRule="exact"/>
        </w:trPr>
        <w:tc>
          <w:tcPr>
            <w:tcW w:w="6949" w:type="dxa"/>
            <w:tcBorders>
              <w:top w:val="single" w:sz="4.640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4" w:lineRule="exact"/>
              <w:ind w:left="78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д.</w:t>
            </w:r>
          </w:p>
        </w:tc>
        <w:tc>
          <w:tcPr>
            <w:tcW w:w="1133" w:type="dxa"/>
            <w:tcBorders>
              <w:top w:val="single" w:sz="4.640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04" w:lineRule="exact"/>
              <w:ind w:left="436" w:right="41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71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107" w:type="dxa"/>
            <w:tcBorders>
              <w:top w:val="single" w:sz="4.640" w:space="0" w:color="000000"/>
              <w:bottom w:val="single" w:sz="4.6398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04" w:lineRule="exact"/>
              <w:ind w:left="422" w:right="40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575" w:type="dxa"/>
            <w:tcBorders>
              <w:top w:val="single" w:sz="4.640" w:space="0" w:color="000000"/>
              <w:bottom w:val="single" w:sz="4.6398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04" w:lineRule="exact"/>
              <w:ind w:left="544" w:right="52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,8</w:t>
            </w:r>
          </w:p>
        </w:tc>
      </w:tr>
      <w:tr>
        <w:trPr>
          <w:trHeight w:val="346" w:hRule="exact"/>
        </w:trPr>
        <w:tc>
          <w:tcPr>
            <w:tcW w:w="6949" w:type="dxa"/>
            <w:tcBorders>
              <w:top w:val="single" w:sz="4.639840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59" w:after="0" w:line="240" w:lineRule="auto"/>
              <w:ind w:left="78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ю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щи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д.</w:t>
            </w:r>
          </w:p>
        </w:tc>
        <w:tc>
          <w:tcPr>
            <w:tcW w:w="1133" w:type="dxa"/>
            <w:tcBorders>
              <w:top w:val="single" w:sz="4.639840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59" w:after="0" w:line="240" w:lineRule="auto"/>
              <w:ind w:left="390" w:right="37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616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107" w:type="dxa"/>
            <w:tcBorders>
              <w:top w:val="single" w:sz="4.639840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59" w:after="0" w:line="240" w:lineRule="auto"/>
              <w:ind w:left="377" w:right="358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549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575" w:type="dxa"/>
            <w:tcBorders>
              <w:top w:val="single" w:sz="4.639840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59" w:after="0" w:line="240" w:lineRule="auto"/>
              <w:ind w:left="590" w:right="57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1</w:t>
            </w:r>
          </w:p>
        </w:tc>
      </w:tr>
    </w:tbl>
    <w:p>
      <w:pPr>
        <w:jc w:val="center"/>
        <w:spacing w:after="0"/>
        <w:sectPr>
          <w:pgMar w:header="65" w:footer="0" w:top="260" w:bottom="280" w:left="460" w:right="780"/>
          <w:pgSz w:w="12240" w:h="15840"/>
        </w:sectPr>
      </w:pPr>
      <w:rPr/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5" w:type="dxa"/>
      </w:tblPr>
      <w:tblGrid/>
      <w:tr>
        <w:trPr>
          <w:trHeight w:val="422" w:hRule="exact"/>
        </w:trPr>
        <w:tc>
          <w:tcPr>
            <w:tcW w:w="7089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2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3026" w:right="300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277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06" w:lineRule="exact"/>
              <w:ind w:left="482" w:right="46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На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0" w:after="0" w:line="205" w:lineRule="exact"/>
              <w:ind w:left="220" w:right="20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6" w:lineRule="exact"/>
              <w:ind w:left="397" w:right="38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На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0" w:after="0" w:line="205" w:lineRule="exact"/>
              <w:ind w:left="136" w:right="11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844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2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77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20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%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20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7089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6" w:after="0" w:line="240" w:lineRule="auto"/>
              <w:ind w:left="81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Чи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ш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тни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д.</w:t>
            </w:r>
          </w:p>
        </w:tc>
        <w:tc>
          <w:tcPr>
            <w:tcW w:w="1277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417" w:right="40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2</w:t>
            </w:r>
          </w:p>
        </w:tc>
        <w:tc>
          <w:tcPr>
            <w:tcW w:w="1106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333" w:right="31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1</w:t>
            </w:r>
          </w:p>
        </w:tc>
        <w:tc>
          <w:tcPr>
            <w:tcW w:w="1844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653" w:right="63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7089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6" w:after="0" w:line="240" w:lineRule="auto"/>
              <w:ind w:left="81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тей,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</w:p>
        </w:tc>
        <w:tc>
          <w:tcPr>
            <w:tcW w:w="1277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405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2</w:t>
            </w:r>
          </w:p>
        </w:tc>
        <w:tc>
          <w:tcPr>
            <w:tcW w:w="1106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321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7</w:t>
            </w:r>
          </w:p>
        </w:tc>
        <w:tc>
          <w:tcPr>
            <w:tcW w:w="1844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653" w:right="6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111,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7089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6" w:after="0" w:line="240" w:lineRule="auto"/>
              <w:ind w:left="81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Чи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ш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тни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д.</w:t>
            </w:r>
          </w:p>
        </w:tc>
        <w:tc>
          <w:tcPr>
            <w:tcW w:w="1277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462" w:right="44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9</w:t>
            </w:r>
          </w:p>
        </w:tc>
        <w:tc>
          <w:tcPr>
            <w:tcW w:w="1106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376" w:right="358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678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844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3" w:lineRule="exact"/>
              <w:ind w:left="653" w:right="6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104,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7089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6" w:after="0" w:line="240" w:lineRule="auto"/>
              <w:ind w:left="81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тей,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</w:p>
        </w:tc>
        <w:tc>
          <w:tcPr>
            <w:tcW w:w="1277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417" w:right="40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1</w:t>
            </w:r>
          </w:p>
        </w:tc>
        <w:tc>
          <w:tcPr>
            <w:tcW w:w="1106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333" w:right="31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1</w:t>
            </w:r>
          </w:p>
        </w:tc>
        <w:tc>
          <w:tcPr>
            <w:tcW w:w="1844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653" w:right="6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104,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7089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6" w:after="0" w:line="240" w:lineRule="auto"/>
              <w:ind w:left="81" w:right="-20"/>
              <w:jc w:val="left"/>
              <w:tabs>
                <w:tab w:pos="2920" w:val="left"/>
              </w:tabs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й:</w:t>
              <w:tab/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</w:p>
        </w:tc>
        <w:tc>
          <w:tcPr>
            <w:tcW w:w="1277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462" w:right="44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536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376" w:right="35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55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7</w:t>
            </w:r>
          </w:p>
        </w:tc>
        <w:tc>
          <w:tcPr>
            <w:tcW w:w="1844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653" w:right="6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7089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6" w:after="0" w:line="240" w:lineRule="auto"/>
              <w:ind w:left="2915" w:right="327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</w:p>
        </w:tc>
        <w:tc>
          <w:tcPr>
            <w:tcW w:w="1277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508" w:right="49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6</w:t>
            </w:r>
          </w:p>
        </w:tc>
        <w:tc>
          <w:tcPr>
            <w:tcW w:w="1106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421" w:right="40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0</w:t>
            </w:r>
          </w:p>
        </w:tc>
        <w:tc>
          <w:tcPr>
            <w:tcW w:w="1844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653" w:right="63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7089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6" w:after="0" w:line="240" w:lineRule="auto"/>
              <w:ind w:left="2915" w:right="327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</w:p>
        </w:tc>
        <w:tc>
          <w:tcPr>
            <w:tcW w:w="1277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508" w:right="488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421" w:right="40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844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653" w:right="63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7089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6" w:after="0" w:line="240" w:lineRule="auto"/>
              <w:ind w:left="2915" w:right="327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</w:p>
        </w:tc>
        <w:tc>
          <w:tcPr>
            <w:tcW w:w="1277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551" w:right="538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6</w:t>
            </w:r>
          </w:p>
        </w:tc>
        <w:tc>
          <w:tcPr>
            <w:tcW w:w="1106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467" w:right="45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6</w:t>
            </w:r>
          </w:p>
        </w:tc>
        <w:tc>
          <w:tcPr>
            <w:tcW w:w="1844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730" w:right="71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100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7089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6" w:after="0" w:line="240" w:lineRule="auto"/>
              <w:ind w:left="2916" w:right="327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</w:p>
        </w:tc>
        <w:tc>
          <w:tcPr>
            <w:tcW w:w="1277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551" w:right="538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4</w:t>
            </w:r>
          </w:p>
        </w:tc>
        <w:tc>
          <w:tcPr>
            <w:tcW w:w="1106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467" w:right="45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3</w:t>
            </w:r>
          </w:p>
        </w:tc>
        <w:tc>
          <w:tcPr>
            <w:tcW w:w="1844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780" w:right="76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75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7089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6" w:after="0" w:line="240" w:lineRule="auto"/>
              <w:ind w:left="2915" w:right="327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</w:p>
        </w:tc>
        <w:tc>
          <w:tcPr>
            <w:tcW w:w="1277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568" w:right="55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</w:p>
        </w:tc>
        <w:tc>
          <w:tcPr>
            <w:tcW w:w="1106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467" w:right="45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1</w:t>
            </w:r>
          </w:p>
        </w:tc>
        <w:tc>
          <w:tcPr>
            <w:tcW w:w="1844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845" w:right="83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425" w:hRule="exact"/>
        </w:trPr>
        <w:tc>
          <w:tcPr>
            <w:tcW w:w="7089" w:type="dxa"/>
            <w:tcBorders>
              <w:top w:val="single" w:sz="4.64008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81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Чи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4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4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4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4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ш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тни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4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4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(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юч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4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</w:t>
            </w:r>
          </w:p>
          <w:p>
            <w:pPr>
              <w:spacing w:before="0" w:after="0" w:line="206" w:lineRule="exact"/>
              <w:ind w:left="81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ющих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.),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д.</w:t>
            </w:r>
          </w:p>
        </w:tc>
        <w:tc>
          <w:tcPr>
            <w:tcW w:w="1277" w:type="dxa"/>
            <w:tcBorders>
              <w:top w:val="single" w:sz="4.64008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97" w:after="0" w:line="240" w:lineRule="auto"/>
              <w:ind w:left="417" w:right="40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8</w:t>
            </w:r>
          </w:p>
        </w:tc>
        <w:tc>
          <w:tcPr>
            <w:tcW w:w="1106" w:type="dxa"/>
            <w:tcBorders>
              <w:top w:val="single" w:sz="4.64008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97" w:after="0" w:line="240" w:lineRule="auto"/>
              <w:ind w:left="333" w:right="31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0</w:t>
            </w:r>
          </w:p>
        </w:tc>
        <w:tc>
          <w:tcPr>
            <w:tcW w:w="1844" w:type="dxa"/>
            <w:tcBorders>
              <w:top w:val="single" w:sz="4.64008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86" w:after="0" w:line="240" w:lineRule="auto"/>
              <w:ind w:left="696" w:right="68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7089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6" w:after="0" w:line="240" w:lineRule="auto"/>
              <w:ind w:left="81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тей,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</w:p>
        </w:tc>
        <w:tc>
          <w:tcPr>
            <w:tcW w:w="1277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417" w:right="40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3</w:t>
            </w:r>
          </w:p>
        </w:tc>
        <w:tc>
          <w:tcPr>
            <w:tcW w:w="1106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333" w:right="31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2</w:t>
            </w:r>
          </w:p>
        </w:tc>
        <w:tc>
          <w:tcPr>
            <w:tcW w:w="1844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653" w:right="6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103,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7089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6" w:after="0" w:line="240" w:lineRule="auto"/>
              <w:ind w:left="81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и:</w:t>
            </w:r>
          </w:p>
        </w:tc>
        <w:tc>
          <w:tcPr>
            <w:tcW w:w="1277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1106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1844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/>
            <w:rPr/>
          </w:p>
        </w:tc>
      </w:tr>
      <w:tr>
        <w:trPr>
          <w:trHeight w:val="241" w:hRule="exact"/>
        </w:trPr>
        <w:tc>
          <w:tcPr>
            <w:tcW w:w="7089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6" w:after="0" w:line="240" w:lineRule="auto"/>
              <w:ind w:left="81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</w:p>
        </w:tc>
        <w:tc>
          <w:tcPr>
            <w:tcW w:w="1277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417" w:right="40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08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376" w:right="358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950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844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703" w:right="68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94,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7089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6" w:after="0" w:line="240" w:lineRule="auto"/>
              <w:ind w:left="81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ш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</w:p>
        </w:tc>
        <w:tc>
          <w:tcPr>
            <w:tcW w:w="1277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551" w:right="538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4</w:t>
            </w:r>
          </w:p>
        </w:tc>
        <w:tc>
          <w:tcPr>
            <w:tcW w:w="1106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467" w:right="45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1</w:t>
            </w:r>
          </w:p>
        </w:tc>
        <w:tc>
          <w:tcPr>
            <w:tcW w:w="1844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703" w:right="68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25,0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7089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6" w:after="0" w:line="240" w:lineRule="auto"/>
              <w:ind w:left="81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тц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ющие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ш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тних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тей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ги</w:t>
            </w:r>
          </w:p>
        </w:tc>
        <w:tc>
          <w:tcPr>
            <w:tcW w:w="1277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508" w:right="488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61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421" w:right="40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67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844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653" w:right="6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7089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6" w:after="0" w:line="240" w:lineRule="auto"/>
              <w:ind w:left="81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Чи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ш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тни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д.</w:t>
            </w:r>
          </w:p>
        </w:tc>
        <w:tc>
          <w:tcPr>
            <w:tcW w:w="1277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462" w:right="44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7</w:t>
            </w:r>
          </w:p>
        </w:tc>
        <w:tc>
          <w:tcPr>
            <w:tcW w:w="1106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376" w:right="35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6</w:t>
            </w:r>
          </w:p>
        </w:tc>
        <w:tc>
          <w:tcPr>
            <w:tcW w:w="1844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653" w:right="63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105,1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7089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6" w:after="0" w:line="240" w:lineRule="auto"/>
              <w:ind w:left="81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тей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</w:p>
        </w:tc>
        <w:tc>
          <w:tcPr>
            <w:tcW w:w="1277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462" w:right="44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182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376" w:right="35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0</w:t>
            </w:r>
          </w:p>
        </w:tc>
        <w:tc>
          <w:tcPr>
            <w:tcW w:w="1844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653" w:right="6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104,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422" w:hRule="exact"/>
        </w:trPr>
        <w:tc>
          <w:tcPr>
            <w:tcW w:w="7089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81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иче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и-</w:t>
            </w:r>
          </w:p>
          <w:p>
            <w:pPr>
              <w:spacing w:before="0" w:after="0" w:line="206" w:lineRule="exact"/>
              <w:ind w:left="81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д.</w:t>
            </w:r>
          </w:p>
        </w:tc>
        <w:tc>
          <w:tcPr>
            <w:tcW w:w="1277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97" w:after="0" w:line="240" w:lineRule="auto"/>
              <w:ind w:left="551" w:right="538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5</w:t>
            </w:r>
          </w:p>
        </w:tc>
        <w:tc>
          <w:tcPr>
            <w:tcW w:w="1106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97" w:after="0" w:line="240" w:lineRule="auto"/>
              <w:ind w:left="467" w:right="45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4</w:t>
            </w:r>
          </w:p>
        </w:tc>
        <w:tc>
          <w:tcPr>
            <w:tcW w:w="1844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83" w:after="0" w:line="240" w:lineRule="auto"/>
              <w:ind w:left="696" w:right="68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80,0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81" w:hRule="exact"/>
        </w:trPr>
        <w:tc>
          <w:tcPr>
            <w:tcW w:w="7089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25" w:after="0" w:line="240" w:lineRule="auto"/>
              <w:ind w:left="81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Чи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ш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тни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д.</w:t>
            </w:r>
          </w:p>
        </w:tc>
        <w:tc>
          <w:tcPr>
            <w:tcW w:w="1277" w:type="dxa"/>
            <w:tcBorders>
              <w:top w:val="single" w:sz="4.64008" w:space="0" w:color="000000"/>
              <w:bottom w:val="single" w:sz="4.6398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25" w:after="0" w:line="240" w:lineRule="auto"/>
              <w:ind w:left="462" w:right="44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149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25" w:after="0" w:line="240" w:lineRule="auto"/>
              <w:ind w:left="376" w:right="358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116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844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33" w:after="0" w:line="240" w:lineRule="auto"/>
              <w:ind w:left="702" w:right="68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7089" w:type="dxa"/>
            <w:tcBorders>
              <w:top w:val="single" w:sz="4.639840" w:space="0" w:color="000000"/>
              <w:bottom w:val="single" w:sz="4.6398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6" w:after="0" w:line="240" w:lineRule="auto"/>
              <w:ind w:left="81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тей,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</w:p>
        </w:tc>
        <w:tc>
          <w:tcPr>
            <w:tcW w:w="1277" w:type="dxa"/>
            <w:tcBorders>
              <w:top w:val="single" w:sz="4.639840" w:space="0" w:color="000000"/>
              <w:bottom w:val="single" w:sz="4.6398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462" w:right="44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205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106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376" w:right="35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3</w:t>
            </w:r>
          </w:p>
        </w:tc>
        <w:tc>
          <w:tcPr>
            <w:tcW w:w="1844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703" w:right="6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</w:tbl>
    <w:p>
      <w:pPr>
        <w:jc w:val="center"/>
        <w:spacing w:after="0"/>
        <w:sectPr>
          <w:pgMar w:header="65" w:footer="0" w:top="260" w:bottom="280" w:left="240" w:right="460"/>
          <w:pgSz w:w="12240" w:h="15840"/>
        </w:sectPr>
      </w:pPr>
      <w:rPr/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4" w:lineRule="exact"/>
        <w:ind w:left="370" w:right="-67"/>
        <w:jc w:val="left"/>
        <w:rPr>
          <w:rFonts w:ascii="Calibri" w:hAnsi="Calibri" w:cs="Calibri" w:eastAsia="Calibri"/>
          <w:sz w:val="18"/>
          <w:szCs w:val="18"/>
        </w:rPr>
      </w:pPr>
      <w:rPr/>
      <w:r>
        <w:rPr/>
        <w:pict>
          <v:group style="position:absolute;margin-left:73.120598pt;margin-top:4.349363pt;width:507.5594pt;height:213.6pt;mso-position-horizontal-relative:page;mso-position-vertical-relative:paragraph;z-index:-6356" coordorigin="1462,87" coordsize="10151,4272">
            <v:shape style="position:absolute;left:1802;top:87;width:9811;height:2705" type="#_x0000_t75">
              <v:imagedata r:id="rId10" o:title=""/>
            </v:shape>
            <v:group style="position:absolute;left:1872;top:2612;width:9672;height:2" coordorigin="1872,2612" coordsize="9672,2">
              <v:shape style="position:absolute;left:1872;top:2612;width:9672;height:2" coordorigin="1872,2612" coordsize="9672,0" path="m1872,2612l11544,2612e" filled="f" stroked="t" strokeweight=".72pt" strokecolor="#B7B7B7">
                <v:path arrowok="t"/>
              </v:shape>
            </v:group>
            <v:group style="position:absolute;left:1872;top:2537;width:9672;height:2" coordorigin="1872,2537" coordsize="9672,2">
              <v:shape style="position:absolute;left:1872;top:2537;width:9672;height:2" coordorigin="1872,2537" coordsize="9672,0" path="m1872,2537l11544,2537e" filled="f" stroked="t" strokeweight=".72pt" strokecolor="#B7B7B7">
                <v:path arrowok="t"/>
              </v:shape>
            </v:group>
            <v:group style="position:absolute;left:1872;top:2465;width:9672;height:2" coordorigin="1872,2465" coordsize="9672,2">
              <v:shape style="position:absolute;left:1872;top:2465;width:9672;height:2" coordorigin="1872,2465" coordsize="9672,0" path="m1872,2465l11544,2465e" filled="f" stroked="t" strokeweight=".72pt" strokecolor="#B7B7B7">
                <v:path arrowok="t"/>
              </v:shape>
            </v:group>
            <v:group style="position:absolute;left:1872;top:2391;width:9672;height:2" coordorigin="1872,2391" coordsize="9672,2">
              <v:shape style="position:absolute;left:1872;top:2391;width:9672;height:2" coordorigin="1872,2391" coordsize="9672,0" path="m1872,2391l11544,2391e" filled="f" stroked="t" strokeweight=".72pt" strokecolor="#B7B7B7">
                <v:path arrowok="t"/>
              </v:shape>
            </v:group>
            <v:group style="position:absolute;left:1872;top:2245;width:9672;height:2" coordorigin="1872,2245" coordsize="9672,2">
              <v:shape style="position:absolute;left:1872;top:2245;width:9672;height:2" coordorigin="1872,2245" coordsize="9672,0" path="m1872,2245l11544,2245e" filled="f" stroked="t" strokeweight=".72pt" strokecolor="#B7B7B7">
                <v:path arrowok="t"/>
              </v:shape>
            </v:group>
            <v:group style="position:absolute;left:1872;top:2173;width:9672;height:2" coordorigin="1872,2173" coordsize="9672,2">
              <v:shape style="position:absolute;left:1872;top:2173;width:9672;height:2" coordorigin="1872,2173" coordsize="9672,0" path="m1872,2173l11544,2173e" filled="f" stroked="t" strokeweight=".72pt" strokecolor="#B7B7B7">
                <v:path arrowok="t"/>
              </v:shape>
            </v:group>
            <v:group style="position:absolute;left:1872;top:2098;width:9672;height:2" coordorigin="1872,2098" coordsize="9672,2">
              <v:shape style="position:absolute;left:1872;top:2098;width:9672;height:2" coordorigin="1872,2098" coordsize="9672,0" path="m1872,2098l11544,2098e" filled="f" stroked="t" strokeweight=".72pt" strokecolor="#B7B7B7">
                <v:path arrowok="t"/>
              </v:shape>
            </v:group>
            <v:group style="position:absolute;left:1872;top:2026;width:9672;height:2" coordorigin="1872,2026" coordsize="9672,2">
              <v:shape style="position:absolute;left:1872;top:2026;width:9672;height:2" coordorigin="1872,2026" coordsize="9672,0" path="m1872,2026l11544,2026e" filled="f" stroked="t" strokeweight=".72pt" strokecolor="#B7B7B7">
                <v:path arrowok="t"/>
              </v:shape>
            </v:group>
            <v:group style="position:absolute;left:1872;top:1877;width:9672;height:2" coordorigin="1872,1877" coordsize="9672,2">
              <v:shape style="position:absolute;left:1872;top:1877;width:9672;height:2" coordorigin="1872,1877" coordsize="9672,0" path="m1872,1877l11544,1877e" filled="f" stroked="t" strokeweight=".72pt" strokecolor="#B7B7B7">
                <v:path arrowok="t"/>
              </v:shape>
            </v:group>
            <v:group style="position:absolute;left:1872;top:1805;width:9672;height:2" coordorigin="1872,1805" coordsize="9672,2">
              <v:shape style="position:absolute;left:1872;top:1805;width:9672;height:2" coordorigin="1872,1805" coordsize="9672,0" path="m1872,1805l11544,1805e" filled="f" stroked="t" strokeweight=".72pt" strokecolor="#B7B7B7">
                <v:path arrowok="t"/>
              </v:shape>
            </v:group>
            <v:group style="position:absolute;left:1872;top:1731;width:9672;height:2" coordorigin="1872,1731" coordsize="9672,2">
              <v:shape style="position:absolute;left:1872;top:1731;width:9672;height:2" coordorigin="1872,1731" coordsize="9672,0" path="m1872,1731l11544,1731e" filled="f" stroked="t" strokeweight=".72pt" strokecolor="#B7B7B7">
                <v:path arrowok="t"/>
              </v:shape>
            </v:group>
            <v:group style="position:absolute;left:1872;top:1659;width:9672;height:2" coordorigin="1872,1659" coordsize="9672,2">
              <v:shape style="position:absolute;left:1872;top:1659;width:9672;height:2" coordorigin="1872,1659" coordsize="9672,0" path="m1872,1659l11544,1659e" filled="f" stroked="t" strokeweight=".72pt" strokecolor="#B7B7B7">
                <v:path arrowok="t"/>
              </v:shape>
            </v:group>
            <v:group style="position:absolute;left:1872;top:1513;width:9672;height:2" coordorigin="1872,1513" coordsize="9672,2">
              <v:shape style="position:absolute;left:1872;top:1513;width:9672;height:2" coordorigin="1872,1513" coordsize="9672,0" path="m1872,1513l11544,1513e" filled="f" stroked="t" strokeweight=".72pt" strokecolor="#B7B7B7">
                <v:path arrowok="t"/>
              </v:shape>
            </v:group>
            <v:group style="position:absolute;left:1872;top:1438;width:9672;height:2" coordorigin="1872,1438" coordsize="9672,2">
              <v:shape style="position:absolute;left:1872;top:1438;width:9672;height:2" coordorigin="1872,1438" coordsize="9672,0" path="m1872,1438l11544,1438e" filled="f" stroked="t" strokeweight=".72pt" strokecolor="#B7B7B7">
                <v:path arrowok="t"/>
              </v:shape>
            </v:group>
            <v:group style="position:absolute;left:1872;top:1366;width:9672;height:2" coordorigin="1872,1366" coordsize="9672,2">
              <v:shape style="position:absolute;left:1872;top:1366;width:9672;height:2" coordorigin="1872,1366" coordsize="9672,0" path="m1872,1366l11544,1366e" filled="f" stroked="t" strokeweight=".72pt" strokecolor="#B7B7B7">
                <v:path arrowok="t"/>
              </v:shape>
            </v:group>
            <v:group style="position:absolute;left:1872;top:1292;width:9672;height:2" coordorigin="1872,1292" coordsize="9672,2">
              <v:shape style="position:absolute;left:1872;top:1292;width:9672;height:2" coordorigin="1872,1292" coordsize="9672,0" path="m1872,1292l11544,1292e" filled="f" stroked="t" strokeweight=".72pt" strokecolor="#B7B7B7">
                <v:path arrowok="t"/>
              </v:shape>
            </v:group>
            <v:group style="position:absolute;left:1872;top:1145;width:9672;height:2" coordorigin="1872,1145" coordsize="9672,2">
              <v:shape style="position:absolute;left:1872;top:1145;width:9672;height:2" coordorigin="1872,1145" coordsize="9672,0" path="m1872,1145l11544,1145e" filled="f" stroked="t" strokeweight=".72pt" strokecolor="#B7B7B7">
                <v:path arrowok="t"/>
              </v:shape>
            </v:group>
            <v:group style="position:absolute;left:1872;top:1071;width:9672;height:2" coordorigin="1872,1071" coordsize="9672,2">
              <v:shape style="position:absolute;left:1872;top:1071;width:9672;height:2" coordorigin="1872,1071" coordsize="9672,0" path="m1872,1071l11544,1071e" filled="f" stroked="t" strokeweight=".72pt" strokecolor="#B7B7B7">
                <v:path arrowok="t"/>
              </v:shape>
            </v:group>
            <v:group style="position:absolute;left:1872;top:999;width:9672;height:2" coordorigin="1872,999" coordsize="9672,2">
              <v:shape style="position:absolute;left:1872;top:999;width:9672;height:2" coordorigin="1872,999" coordsize="9672,0" path="m1872,999l11544,999e" filled="f" stroked="t" strokeweight=".72pt" strokecolor="#B7B7B7">
                <v:path arrowok="t"/>
              </v:shape>
            </v:group>
            <v:group style="position:absolute;left:1872;top:925;width:9672;height:2" coordorigin="1872,925" coordsize="9672,2">
              <v:shape style="position:absolute;left:1872;top:925;width:9672;height:2" coordorigin="1872,925" coordsize="9672,0" path="m1872,925l11544,925e" filled="f" stroked="t" strokeweight=".72pt" strokecolor="#B7B7B7">
                <v:path arrowok="t"/>
              </v:shape>
            </v:group>
            <v:group style="position:absolute;left:1872;top:778;width:9672;height:2" coordorigin="1872,778" coordsize="9672,2">
              <v:shape style="position:absolute;left:1872;top:778;width:9672;height:2" coordorigin="1872,778" coordsize="9672,0" path="m1872,778l11544,778e" filled="f" stroked="t" strokeweight=".72pt" strokecolor="#B7B7B7">
                <v:path arrowok="t"/>
              </v:shape>
            </v:group>
            <v:group style="position:absolute;left:1872;top:706;width:9672;height:2" coordorigin="1872,706" coordsize="9672,2">
              <v:shape style="position:absolute;left:1872;top:706;width:9672;height:2" coordorigin="1872,706" coordsize="9672,0" path="m1872,706l11544,706e" filled="f" stroked="t" strokeweight=".72pt" strokecolor="#B7B7B7">
                <v:path arrowok="t"/>
              </v:shape>
            </v:group>
            <v:group style="position:absolute;left:1872;top:632;width:9672;height:2" coordorigin="1872,632" coordsize="9672,2">
              <v:shape style="position:absolute;left:1872;top:632;width:9672;height:2" coordorigin="1872,632" coordsize="9672,0" path="m1872,632l11544,632e" filled="f" stroked="t" strokeweight=".72pt" strokecolor="#B7B7B7">
                <v:path arrowok="t"/>
              </v:shape>
            </v:group>
            <v:group style="position:absolute;left:1872;top:560;width:9672;height:2" coordorigin="1872,560" coordsize="9672,2">
              <v:shape style="position:absolute;left:1872;top:560;width:9672;height:2" coordorigin="1872,560" coordsize="9672,0" path="m1872,560l11544,560e" filled="f" stroked="t" strokeweight=".72pt" strokecolor="#B7B7B7">
                <v:path arrowok="t"/>
              </v:shape>
            </v:group>
            <v:group style="position:absolute;left:1872;top:413;width:9672;height:2" coordorigin="1872,413" coordsize="9672,2">
              <v:shape style="position:absolute;left:1872;top:413;width:9672;height:2" coordorigin="1872,413" coordsize="9672,0" path="m1872,413l11544,413e" filled="f" stroked="t" strokeweight=".72pt" strokecolor="#B7B7B7">
                <v:path arrowok="t"/>
              </v:shape>
            </v:group>
            <v:group style="position:absolute;left:1872;top:339;width:9672;height:2" coordorigin="1872,339" coordsize="9672,2">
              <v:shape style="position:absolute;left:1872;top:339;width:9672;height:2" coordorigin="1872,339" coordsize="9672,0" path="m1872,339l11544,339e" filled="f" stroked="t" strokeweight=".72pt" strokecolor="#B7B7B7">
                <v:path arrowok="t"/>
              </v:shape>
            </v:group>
            <v:group style="position:absolute;left:1872;top:265;width:9672;height:2" coordorigin="1872,265" coordsize="9672,2">
              <v:shape style="position:absolute;left:1872;top:265;width:9672;height:2" coordorigin="1872,265" coordsize="9672,0" path="m1872,265l11544,265e" filled="f" stroked="t" strokeweight=".72pt" strokecolor="#B7B7B7">
                <v:path arrowok="t"/>
              </v:shape>
            </v:group>
            <v:group style="position:absolute;left:1872;top:193;width:9672;height:2" coordorigin="1872,193" coordsize="9672,2">
              <v:shape style="position:absolute;left:1872;top:193;width:9672;height:2" coordorigin="1872,193" coordsize="9672,0" path="m1872,193l11544,193e" filled="f" stroked="t" strokeweight=".72pt" strokecolor="#B7B7B7">
                <v:path arrowok="t"/>
              </v:shape>
            </v:group>
            <v:group style="position:absolute;left:1872;top:2319;width:9672;height:2" coordorigin="1872,2319" coordsize="9672,2">
              <v:shape style="position:absolute;left:1872;top:2319;width:9672;height:2" coordorigin="1872,2319" coordsize="9672,0" path="m1872,2319l11544,2319e" filled="f" stroked="t" strokeweight=".72pt" strokecolor="#858585">
                <v:path arrowok="t"/>
              </v:shape>
            </v:group>
            <v:group style="position:absolute;left:1872;top:1952;width:9672;height:2" coordorigin="1872,1952" coordsize="9672,2">
              <v:shape style="position:absolute;left:1872;top:1952;width:9672;height:2" coordorigin="1872,1952" coordsize="9672,0" path="m1872,1952l11544,1952e" filled="f" stroked="t" strokeweight=".72pt" strokecolor="#858585">
                <v:path arrowok="t"/>
              </v:shape>
            </v:group>
            <v:group style="position:absolute;left:1872;top:1585;width:9672;height:2" coordorigin="1872,1585" coordsize="9672,2">
              <v:shape style="position:absolute;left:1872;top:1585;width:9672;height:2" coordorigin="1872,1585" coordsize="9672,0" path="m1872,1585l11544,1585e" filled="f" stroked="t" strokeweight=".72pt" strokecolor="#858585">
                <v:path arrowok="t"/>
              </v:shape>
            </v:group>
            <v:group style="position:absolute;left:1872;top:1220;width:9672;height:2" coordorigin="1872,1220" coordsize="9672,2">
              <v:shape style="position:absolute;left:1872;top:1220;width:9672;height:2" coordorigin="1872,1220" coordsize="9672,0" path="m1872,1220l11544,1220e" filled="f" stroked="t" strokeweight=".72pt" strokecolor="#858585">
                <v:path arrowok="t"/>
              </v:shape>
            </v:group>
            <v:group style="position:absolute;left:1872;top:853;width:9672;height:2" coordorigin="1872,853" coordsize="9672,2">
              <v:shape style="position:absolute;left:1872;top:853;width:9672;height:2" coordorigin="1872,853" coordsize="9672,0" path="m1872,853l11544,853e" filled="f" stroked="t" strokeweight=".72pt" strokecolor="#858585">
                <v:path arrowok="t"/>
              </v:shape>
            </v:group>
            <v:group style="position:absolute;left:1872;top:485;width:9672;height:2" coordorigin="1872,485" coordsize="9672,2">
              <v:shape style="position:absolute;left:1872;top:485;width:9672;height:2" coordorigin="1872,485" coordsize="9672,0" path="m1872,485l11544,485e" filled="f" stroked="t" strokeweight=".72pt" strokecolor="#858585">
                <v:path arrowok="t"/>
              </v:shape>
            </v:group>
            <v:group style="position:absolute;left:1872;top:118;width:9672;height:2" coordorigin="1872,118" coordsize="9672,2">
              <v:shape style="position:absolute;left:1872;top:118;width:9672;height:2" coordorigin="1872,118" coordsize="9672,0" path="m1872,118l11544,118e" filled="f" stroked="t" strokeweight=".72pt" strokecolor="#858585">
                <v:path arrowok="t"/>
              </v:shape>
              <v:shape style="position:absolute;left:1906;top:1726;width:406;height:974" type="#_x0000_t75">
                <v:imagedata r:id="rId11" o:title=""/>
              </v:shape>
              <v:shape style="position:absolute;left:2650;top:497;width:406;height:2203" type="#_x0000_t75">
                <v:imagedata r:id="rId12" o:title=""/>
              </v:shape>
              <v:shape style="position:absolute;left:3394;top:1520;width:406;height:1181" type="#_x0000_t75">
                <v:imagedata r:id="rId13" o:title=""/>
              </v:shape>
              <v:shape style="position:absolute;left:4138;top:1285;width:406;height:1416" type="#_x0000_t75">
                <v:imagedata r:id="rId14" o:title=""/>
              </v:shape>
              <v:shape style="position:absolute;left:4882;top:1637;width:406;height:1063" type="#_x0000_t75">
                <v:imagedata r:id="rId15" o:title=""/>
              </v:shape>
              <v:shape style="position:absolute;left:5626;top:1546;width:406;height:1154" type="#_x0000_t75">
                <v:imagedata r:id="rId16" o:title=""/>
              </v:shape>
              <v:shape style="position:absolute;left:6370;top:965;width:406;height:1735" type="#_x0000_t75">
                <v:imagedata r:id="rId17" o:title=""/>
              </v:shape>
              <v:shape style="position:absolute;left:7114;top:572;width:406;height:2129" type="#_x0000_t75">
                <v:imagedata r:id="rId18" o:title=""/>
              </v:shape>
              <v:shape style="position:absolute;left:7858;top:1366;width:406;height:1334" type="#_x0000_t75">
                <v:imagedata r:id="rId19" o:title=""/>
              </v:shape>
              <v:shape style="position:absolute;left:8602;top:685;width:406;height:2016" type="#_x0000_t75">
                <v:imagedata r:id="rId20" o:title=""/>
              </v:shape>
              <v:shape style="position:absolute;left:9346;top:1441;width:406;height:1260" type="#_x0000_t75">
                <v:imagedata r:id="rId21" o:title=""/>
              </v:shape>
              <v:shape style="position:absolute;left:10090;top:1462;width:406;height:1238" type="#_x0000_t75">
                <v:imagedata r:id="rId22" o:title=""/>
              </v:shape>
              <v:shape style="position:absolute;left:10834;top:1741;width:406;height:960" type="#_x0000_t75">
                <v:imagedata r:id="rId23" o:title=""/>
              </v:shape>
              <v:shape style="position:absolute;left:2177;top:1580;width:406;height:1121" type="#_x0000_t75">
                <v:imagedata r:id="rId24" o:title=""/>
              </v:shape>
              <v:shape style="position:absolute;left:2921;top:365;width:406;height:2335" type="#_x0000_t75">
                <v:imagedata r:id="rId25" o:title=""/>
              </v:shape>
              <v:shape style="position:absolute;left:3665;top:1570;width:406;height:1130" type="#_x0000_t75">
                <v:imagedata r:id="rId26" o:title=""/>
              </v:shape>
              <v:shape style="position:absolute;left:4409;top:1193;width:406;height:1507" type="#_x0000_t75">
                <v:imagedata r:id="rId27" o:title=""/>
              </v:shape>
              <v:shape style="position:absolute;left:5153;top:1457;width:406;height:1243" type="#_x0000_t75">
                <v:imagedata r:id="rId28" o:title=""/>
              </v:shape>
              <v:shape style="position:absolute;left:5897;top:1400;width:406;height:1301" type="#_x0000_t75">
                <v:imagedata r:id="rId29" o:title=""/>
              </v:shape>
              <v:shape style="position:absolute;left:6641;top:1083;width:406;height:1618" type="#_x0000_t75">
                <v:imagedata r:id="rId30" o:title=""/>
              </v:shape>
              <v:shape style="position:absolute;left:7385;top:793;width:406;height:1908" type="#_x0000_t75">
                <v:imagedata r:id="rId31" o:title=""/>
              </v:shape>
              <v:shape style="position:absolute;left:8129;top:1205;width:406;height:1495" type="#_x0000_t75">
                <v:imagedata r:id="rId32" o:title=""/>
              </v:shape>
              <v:shape style="position:absolute;left:8873;top:653;width:406;height:2047" type="#_x0000_t75">
                <v:imagedata r:id="rId33" o:title=""/>
              </v:shape>
              <v:shape style="position:absolute;left:9617;top:1364;width:406;height:1337" type="#_x0000_t75">
                <v:imagedata r:id="rId34" o:title=""/>
              </v:shape>
              <v:shape style="position:absolute;left:10361;top:1342;width:406;height:1358" type="#_x0000_t75">
                <v:imagedata r:id="rId35" o:title=""/>
              </v:shape>
              <v:shape style="position:absolute;left:11105;top:1712;width:406;height:989" type="#_x0000_t75">
                <v:imagedata r:id="rId36" o:title=""/>
              </v:shape>
              <v:shape style="position:absolute;left:1968;top:1750;width:281;height:941" type="#_x0000_t75">
                <v:imagedata r:id="rId37" o:title=""/>
              </v:shape>
              <v:shape style="position:absolute;left:2712;top:521;width:281;height:2170" type="#_x0000_t75">
                <v:imagedata r:id="rId38" o:title=""/>
              </v:shape>
              <v:shape style="position:absolute;left:3456;top:1546;width:281;height:1145" type="#_x0000_t75">
                <v:imagedata r:id="rId39" o:title=""/>
              </v:shape>
              <v:shape style="position:absolute;left:4200;top:1309;width:281;height:1382" type="#_x0000_t75">
                <v:imagedata r:id="rId40" o:title=""/>
              </v:shape>
              <v:shape style="position:absolute;left:4944;top:1664;width:281;height:1027" type="#_x0000_t75">
                <v:imagedata r:id="rId41" o:title=""/>
              </v:shape>
              <v:shape style="position:absolute;left:5688;top:1573;width:281;height:1118" type="#_x0000_t75">
                <v:imagedata r:id="rId42" o:title=""/>
              </v:shape>
              <v:shape style="position:absolute;left:6432;top:992;width:281;height:1699" type="#_x0000_t75">
                <v:imagedata r:id="rId43" o:title=""/>
              </v:shape>
              <v:shape style="position:absolute;left:7176;top:596;width:281;height:2095" type="#_x0000_t75">
                <v:imagedata r:id="rId44" o:title=""/>
              </v:shape>
              <v:shape style="position:absolute;left:7920;top:1390;width:281;height:1301" type="#_x0000_t75">
                <v:imagedata r:id="rId45" o:title=""/>
              </v:shape>
              <v:shape style="position:absolute;left:8664;top:709;width:281;height:1982" type="#_x0000_t75">
                <v:imagedata r:id="rId46" o:title=""/>
              </v:shape>
              <v:shape style="position:absolute;left:9408;top:1465;width:281;height:1226" type="#_x0000_t75">
                <v:imagedata r:id="rId47" o:title=""/>
              </v:shape>
              <v:shape style="position:absolute;left:10152;top:1489;width:281;height:1202" type="#_x0000_t75">
                <v:imagedata r:id="rId48" o:title=""/>
              </v:shape>
              <v:shape style="position:absolute;left:10896;top:1767;width:281;height:924" type="#_x0000_t75">
                <v:imagedata r:id="rId49" o:title=""/>
              </v:shape>
              <v:shape style="position:absolute;left:2237;top:1604;width:283;height:1087" type="#_x0000_t75">
                <v:imagedata r:id="rId50" o:title=""/>
              </v:shape>
              <v:shape style="position:absolute;left:2981;top:392;width:283;height:2299" type="#_x0000_t75">
                <v:imagedata r:id="rId51" o:title=""/>
              </v:shape>
              <v:shape style="position:absolute;left:3725;top:1594;width:283;height:1097" type="#_x0000_t75">
                <v:imagedata r:id="rId52" o:title=""/>
              </v:shape>
              <v:shape style="position:absolute;left:4469;top:1217;width:283;height:1474" type="#_x0000_t75">
                <v:imagedata r:id="rId53" o:title=""/>
              </v:shape>
              <v:shape style="position:absolute;left:5213;top:1484;width:283;height:1207" type="#_x0000_t75">
                <v:imagedata r:id="rId54" o:title=""/>
              </v:shape>
              <v:shape style="position:absolute;left:5957;top:1424;width:283;height:1267" type="#_x0000_t75">
                <v:imagedata r:id="rId55" o:title=""/>
              </v:shape>
              <v:shape style="position:absolute;left:6701;top:1109;width:283;height:1582" type="#_x0000_t75">
                <v:imagedata r:id="rId56" o:title=""/>
              </v:shape>
              <v:shape style="position:absolute;left:7445;top:819;width:283;height:1872" type="#_x0000_t75">
                <v:imagedata r:id="rId57" o:title=""/>
              </v:shape>
              <v:shape style="position:absolute;left:8189;top:1232;width:283;height:1459" type="#_x0000_t75">
                <v:imagedata r:id="rId58" o:title=""/>
              </v:shape>
              <v:shape style="position:absolute;left:8933;top:677;width:283;height:2014" type="#_x0000_t75">
                <v:imagedata r:id="rId59" o:title=""/>
              </v:shape>
              <v:shape style="position:absolute;left:9677;top:1390;width:283;height:1301" type="#_x0000_t75">
                <v:imagedata r:id="rId60" o:title=""/>
              </v:shape>
              <v:shape style="position:absolute;left:10421;top:1366;width:283;height:1325" type="#_x0000_t75">
                <v:imagedata r:id="rId61" o:title=""/>
              </v:shape>
              <v:shape style="position:absolute;left:11165;top:1738;width:283;height:953" type="#_x0000_t75">
                <v:imagedata r:id="rId62" o:title=""/>
              </v:shape>
            </v:group>
            <v:group style="position:absolute;left:1872;top:118;width:2;height:2566" coordorigin="1872,118" coordsize="2,2566">
              <v:shape style="position:absolute;left:1872;top:118;width:2;height:2566" coordorigin="1872,118" coordsize="0,2566" path="m1872,2684l1872,118e" filled="f" stroked="t" strokeweight=".72pt" strokecolor="#858585">
                <v:path arrowok="t"/>
              </v:shape>
            </v:group>
            <v:group style="position:absolute;left:1872;top:2684;width:9672;height:2" coordorigin="1872,2684" coordsize="9672,2">
              <v:shape style="position:absolute;left:1872;top:2684;width:9672;height:2" coordorigin="1872,2684" coordsize="9672,0" path="m1872,2684l11544,2684e" filled="f" stroked="t" strokeweight=".72pt" strokecolor="#858585">
                <v:path arrowok="t"/>
              </v:shape>
              <v:shape style="position:absolute;left:1462;top:2786;width:7506;height:1421" type="#_x0000_t75">
                <v:imagedata r:id="rId63" o:title=""/>
              </v:shape>
              <v:shape style="position:absolute;left:9147;top:2822;width:1307;height:733" type="#_x0000_t75">
                <v:imagedata r:id="rId64" o:title=""/>
              </v:shape>
            </v:group>
            <v:group style="position:absolute;left:10888;top:2829;width:305;height:302" coordorigin="10888,2829" coordsize="305,302">
              <v:shape style="position:absolute;left:10888;top:2829;width:305;height:302" coordorigin="10888,2829" coordsize="305,302" path="m10921,3057l10919,3057,10918,3059,10889,3087,10888,3089,10888,3091,10888,3091,10889,3093,10928,3131,10931,3131,10932,3129,10934,3129,10934,3127,10935,3127,10936,3125,10935,3125,10900,3089,10919,3069,10933,3069,10923,3059,10921,3057e" filled="t" fillcolor="#000000" stroked="f">
                <v:path arrowok="t"/>
                <v:fill/>
              </v:shape>
              <v:shape style="position:absolute;left:10888;top:2829;width:305;height:302" coordorigin="10888,2829" coordsize="305,302" path="m10933,3069l10919,3069,10955,3105,10958,3105,10958,3103,10959,3103,10960,3101,10961,3101,10962,3099,10962,3099,10962,3097,10933,3069e" filled="t" fillcolor="#000000" stroked="f">
                <v:path arrowok="t"/>
                <v:fill/>
              </v:shape>
              <v:shape style="position:absolute;left:10888;top:2829;width:305;height:302" coordorigin="10888,2829" coordsize="305,302" path="m10941,3037l10939,3037,10938,3039,10936,3039,10936,3041,10935,3041,10935,3043,10991,3099,10991,3101,10993,3101,10994,3099,10995,3099,10997,3097,10998,3097,10999,3095,10999,3095,10999,3093,10999,3093,10978,3073,10981,3073,10988,3071,10991,3071,10992,3069,10994,3069,10996,3067,10998,3065,10971,3065,10955,3049,10954,3043,10947,3043,10941,3037e" filled="t" fillcolor="#000000" stroked="f">
                <v:path arrowok="t"/>
                <v:fill/>
              </v:shape>
              <v:shape style="position:absolute;left:10888;top:2829;width:305;height:302" coordorigin="10888,2829" coordsize="305,302" path="m10990,3025l10969,3025,10974,3027,10976,3027,10978,3029,10994,3053,10993,3055,10993,3057,10992,3059,10988,3063,10985,3063,10982,3065,10998,3065,11002,3061,11003,3057,11004,3055,11004,3051,11004,3047,11003,3043,11002,3041,11000,3037,10998,3033,10995,3029,10992,3027,10990,3025e" filled="t" fillcolor="#000000" stroked="f">
                <v:path arrowok="t"/>
                <v:fill/>
              </v:shape>
              <v:shape style="position:absolute;left:10888;top:2829;width:305;height:302" coordorigin="10888,2829" coordsize="305,302" path="m10958,3029l10948,3029,10947,3033,10947,3043,10954,3043,10954,3037,10955,3035,10956,3033,10956,3031,10957,3031,10958,3029e" filled="t" fillcolor="#000000" stroked="f">
                <v:path arrowok="t"/>
                <v:fill/>
              </v:shape>
              <v:shape style="position:absolute;left:10888;top:2829;width:305;height:302" coordorigin="10888,2829" coordsize="305,302" path="m11022,2967l11012,2967,11002,2973,10989,2997,10989,3001,11011,3027,11014,3029,11018,3031,11028,3031,11031,3029,11035,3027,11038,3025,11042,3021,11024,3021,11021,3019,11017,3019,11012,3015,11007,3011,11005,3009,11003,3007,11002,3005,10999,2999,10999,2995,10999,2991,11000,2987,11002,2985,11006,2981,11009,2979,11011,2979,11014,2977,11038,2977,11036,2975,11029,2971,11026,2969,11022,2967e" filled="t" fillcolor="#000000" stroked="f">
                <v:path arrowok="t"/>
                <v:fill/>
              </v:shape>
              <v:shape style="position:absolute;left:10888;top:2829;width:305;height:302" coordorigin="10888,2829" coordsize="305,302" path="m10976,3015l10963,3015,10960,3017,10957,3017,10952,3023,10951,3023,10950,3025,10949,3029,10959,3029,10961,3027,10963,3025,10990,3025,10989,3023,10986,3021,10976,3015e" filled="t" fillcolor="#000000" stroked="f">
                <v:path arrowok="t"/>
                <v:fill/>
              </v:shape>
              <v:shape style="position:absolute;left:10888;top:2829;width:305;height:302" coordorigin="10888,2829" coordsize="305,302" path="m11038,2977l11019,2977,11021,2979,11023,2979,11026,2981,11028,2983,11030,2985,11032,2987,11035,2989,11037,2991,11040,2997,11041,2999,11026,3021,11042,3021,11051,3003,11050,2997,11049,2993,11047,2989,11046,2985,11043,2981,11040,2979,11038,2977e" filled="t" fillcolor="#000000" stroked="f">
                <v:path arrowok="t"/>
                <v:fill/>
              </v:shape>
              <v:shape style="position:absolute;left:10888;top:2829;width:305;height:302" coordorigin="10888,2829" coordsize="305,302" path="m11034,2945l11031,2945,11030,2947,11028,2947,11028,2949,11026,2949,11026,2951,11026,2953,11040,2967,11043,2969,11047,2971,11059,2971,11064,2967,11069,2963,11071,2961,11051,2961,11048,2959,11046,2957,11044,2955,11034,2945e" filled="t" fillcolor="#000000" stroked="f">
                <v:path arrowok="t"/>
                <v:fill/>
              </v:shape>
              <v:shape style="position:absolute;left:10888;top:2829;width:305;height:302" coordorigin="10888,2829" coordsize="305,302" path="m11092,2951l11076,2951,11092,2967,11096,2967,11097,2965,11098,2965,11099,2963,11099,2963,11100,2961,11100,2961,11100,2959,11092,2951e" filled="t" fillcolor="#000000" stroked="f">
                <v:path arrowok="t"/>
                <v:fill/>
              </v:shape>
              <v:shape style="position:absolute;left:10888;top:2829;width:305;height:302" coordorigin="10888,2829" coordsize="305,302" path="m11059,2919l11057,2919,11055,2921,11054,2921,11054,2923,11052,2925,11052,2927,11070,2945,11069,2947,11065,2953,11064,2955,11061,2959,11060,2959,11058,2961,11071,2961,11072,2957,11074,2955,11075,2953,11076,2951,11092,2951,11059,2919e" filled="t" fillcolor="#000000" stroked="f">
                <v:path arrowok="t"/>
                <v:fill/>
              </v:shape>
              <v:shape style="position:absolute;left:10888;top:2829;width:305;height:302" coordorigin="10888,2829" coordsize="305,302" path="m11079,2899l11076,2899,11075,2901,11073,2903,11073,2903,11072,2905,11072,2907,11113,2947,11116,2947,11116,2945,11118,2945,11118,2943,11119,2943,11120,2939,11118,2929,11110,2929,11108,2927,11106,2925,11105,2925,11104,2923,11103,2921,11079,2899e" filled="t" fillcolor="#000000" stroked="f">
                <v:path arrowok="t"/>
                <v:fill/>
              </v:shape>
              <v:shape style="position:absolute;left:10888;top:2829;width:305;height:302" coordorigin="10888,2829" coordsize="305,302" path="m11106,2869l11106,2871,11104,2871,11102,2873,11102,2875,11101,2875,11101,2877,11107,2919,11108,2921,11110,2929,11118,2929,11113,2899,11113,2897,11112,2893,11112,2891,11112,2889,11111,2887,11124,2887,11108,2871,11106,2869e" filled="t" fillcolor="#000000" stroked="f">
                <v:path arrowok="t"/>
                <v:fill/>
              </v:shape>
              <v:shape style="position:absolute;left:10888;top:2829;width:305;height:302" coordorigin="10888,2829" coordsize="305,302" path="m11124,2887l11111,2887,11112,2889,11115,2891,11116,2893,11141,2919,11143,2919,11144,2917,11146,2917,11146,2915,11148,2915,11148,2913,11149,2913,11149,2911,11149,2911,11124,2887e" filled="t" fillcolor="#000000" stroked="f">
                <v:path arrowok="t"/>
                <v:fill/>
              </v:shape>
              <v:shape style="position:absolute;left:10888;top:2829;width:305;height:302" coordorigin="10888,2829" coordsize="305,302" path="m11162,2831l11146,2831,11143,2833,11139,2835,11136,2839,11133,2841,11131,2845,11128,2851,11128,2855,11128,2861,11129,2865,11131,2869,11133,2873,11136,2877,11139,2879,11147,2887,11154,2891,11168,2891,11178,2885,11181,2881,11157,2881,11153,2877,11150,2875,11148,2873,11152,2869,11143,2869,11137,2853,11138,2851,11139,2849,11140,2847,11142,2845,11145,2841,11149,2839,11172,2839,11170,2837,11168,2835,11162,2831e" filled="t" fillcolor="#000000" stroked="f">
                <v:path arrowok="t"/>
                <v:fill/>
              </v:shape>
              <v:shape style="position:absolute;left:10888;top:2829;width:305;height:302" coordorigin="10888,2829" coordsize="305,302" path="m11191,2867l11182,2867,11180,2871,11178,2873,11176,2875,11169,2881,11181,2881,11183,2879,11185,2879,11188,2875,11191,2869,11191,2867e" filled="t" fillcolor="#000000" stroked="f">
                <v:path arrowok="t"/>
                <v:fill/>
              </v:shape>
              <v:shape style="position:absolute;left:10888;top:2829;width:305;height:302" coordorigin="10888,2829" coordsize="305,302" path="m11172,2839l11157,2839,11165,2847,11143,2869,11152,2869,11175,2847,11176,2847,11176,2845,11176,2843,11176,2843,11174,2841,11172,2839e" filled="t" fillcolor="#000000" stroked="f">
                <v:path arrowok="t"/>
                <v:fill/>
              </v:shape>
              <v:shape style="position:absolute;left:10888;top:2829;width:305;height:302" coordorigin="10888,2829" coordsize="305,302" path="m11189,2859l11186,2859,11185,2861,11184,2865,11183,2867,11192,2867,11192,2865,11193,2865,11193,2863,11192,2863,11191,2861,11189,2859e" filled="t" fillcolor="#000000" stroked="f">
                <v:path arrowok="t"/>
                <v:fill/>
              </v:shape>
              <v:shape style="position:absolute;left:10888;top:2829;width:305;height:302" coordorigin="10888,2829" coordsize="305,302" path="m11152,2829l11149,2831,11155,2831,11152,2829e" filled="t" fillcolor="#000000" stroked="f">
                <v:path arrowok="t"/>
                <v:fill/>
              </v:shape>
              <v:shape style="position:absolute;left:5381;top:4258;width:101;height:101" type="#_x0000_t75">
                <v:imagedata r:id="rId65" o:title=""/>
              </v:shape>
              <v:shape style="position:absolute;left:7322;top:4258;width:101;height:101" type="#_x0000_t75">
                <v:imagedata r:id="rId66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-1"/>
        </w:rPr>
        <w:t>35000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00AF50"/>
          <w:spacing w:val="0"/>
          <w:w w:val="100"/>
        </w:rPr>
        <w:t>Ср</w:t>
      </w:r>
      <w:r>
        <w:rPr>
          <w:rFonts w:ascii="Times New Roman" w:hAnsi="Times New Roman" w:cs="Times New Roman" w:eastAsia="Times New Roman"/>
          <w:sz w:val="24"/>
          <w:szCs w:val="24"/>
          <w:color w:val="00AF50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AF50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color w:val="00AF50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AF50"/>
          <w:spacing w:val="0"/>
          <w:w w:val="100"/>
        </w:rPr>
        <w:t>яя</w:t>
      </w:r>
      <w:r>
        <w:rPr>
          <w:rFonts w:ascii="Times New Roman" w:hAnsi="Times New Roman" w:cs="Times New Roman" w:eastAsia="Times New Roman"/>
          <w:sz w:val="24"/>
          <w:szCs w:val="24"/>
          <w:color w:val="00AF5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AF50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color w:val="00AF50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AF50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color w:val="00AF50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AF50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color w:val="00AF50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AF50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AF50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AF50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AF5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color w:val="00AF5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AF50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color w:val="00AF50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color w:val="00AF50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AF50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4"/>
          <w:szCs w:val="24"/>
          <w:color w:val="00AF5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AF50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color w:val="00AF50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AF5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AF50"/>
          <w:spacing w:val="0"/>
          <w:w w:val="100"/>
        </w:rPr>
        <w:t>вид</w:t>
      </w:r>
      <w:r>
        <w:rPr>
          <w:rFonts w:ascii="Times New Roman" w:hAnsi="Times New Roman" w:cs="Times New Roman" w:eastAsia="Times New Roman"/>
          <w:sz w:val="24"/>
          <w:szCs w:val="24"/>
          <w:color w:val="00AF50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AF50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AF5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AF50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color w:val="00AF50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AF50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AF50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AF50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AF50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AF5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color w:val="00AF50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color w:val="00AF50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AF50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AF50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AF50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color w:val="00AF5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AF50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color w:val="00AF50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AF50"/>
          <w:spacing w:val="0"/>
          <w:w w:val="100"/>
        </w:rPr>
        <w:t>ят</w:t>
      </w:r>
      <w:r>
        <w:rPr>
          <w:rFonts w:ascii="Times New Roman" w:hAnsi="Times New Roman" w:cs="Times New Roman" w:eastAsia="Times New Roman"/>
          <w:sz w:val="24"/>
          <w:szCs w:val="24"/>
          <w:color w:val="00AF50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AF50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color w:val="00AF50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color w:val="00AF50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color w:val="00AF50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AF50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AF50"/>
          <w:spacing w:val="0"/>
          <w:w w:val="100"/>
        </w:rPr>
        <w:t>ти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Mar w:header="65" w:footer="0" w:top="260" w:bottom="280" w:left="880" w:right="520"/>
          <w:pgSz w:w="12240" w:h="15840"/>
          <w:cols w:num="2" w:equalWidth="0">
            <w:col w:w="827" w:space="1145"/>
            <w:col w:w="8868"/>
          </w:cols>
        </w:sectPr>
      </w:pPr>
      <w:rPr/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370" w:right="-67"/>
        <w:jc w:val="left"/>
        <w:rPr>
          <w:rFonts w:ascii="Calibri" w:hAnsi="Calibri" w:cs="Calibri" w:eastAsia="Calibri"/>
          <w:sz w:val="18"/>
          <w:szCs w:val="18"/>
        </w:rPr>
      </w:pPr>
      <w:rPr/>
      <w:r>
        <w:rPr>
          <w:rFonts w:ascii="Calibri" w:hAnsi="Calibri" w:cs="Calibri" w:eastAsia="Calibri"/>
          <w:sz w:val="18"/>
          <w:szCs w:val="18"/>
          <w:spacing w:val="0"/>
          <w:w w:val="100"/>
        </w:rPr>
        <w:t>30000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370" w:right="-67"/>
        <w:jc w:val="left"/>
        <w:rPr>
          <w:rFonts w:ascii="Calibri" w:hAnsi="Calibri" w:cs="Calibri" w:eastAsia="Calibri"/>
          <w:sz w:val="18"/>
          <w:szCs w:val="18"/>
        </w:rPr>
      </w:pPr>
      <w:rPr/>
      <w:r>
        <w:rPr>
          <w:rFonts w:ascii="Calibri" w:hAnsi="Calibri" w:cs="Calibri" w:eastAsia="Calibri"/>
          <w:sz w:val="18"/>
          <w:szCs w:val="18"/>
          <w:spacing w:val="0"/>
          <w:w w:val="100"/>
        </w:rPr>
        <w:t>25000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</w:r>
    </w:p>
    <w:p>
      <w:pPr>
        <w:spacing w:before="0" w:after="0" w:line="294" w:lineRule="exact"/>
        <w:ind w:right="-84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-2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-2"/>
        </w:rPr>
        <w:t>9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-2"/>
        </w:rPr>
        <w:t>4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-2"/>
        </w:rPr>
        <w:t>4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-2"/>
        </w:rPr>
        <w:t>3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2"/>
        </w:rPr>
        <w:t>,1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9"/>
        </w:rPr>
        <w:t>3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9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9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9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9"/>
        </w:rPr>
        <w:t>8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9"/>
        </w:rPr>
        <w:t>,4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151" w:lineRule="exact"/>
        <w:ind w:right="-67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-5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-5"/>
        </w:rPr>
        <w:t>9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-5"/>
        </w:rPr>
        <w:t>9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-5"/>
        </w:rPr>
        <w:t>4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-5"/>
        </w:rPr>
        <w:t>8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5"/>
        </w:rPr>
        <w:t>,3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</w:r>
    </w:p>
    <w:p>
      <w:pPr>
        <w:spacing w:before="2" w:after="0" w:line="240" w:lineRule="auto"/>
        <w:ind w:left="1004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,2</w:t>
      </w:r>
    </w:p>
    <w:p>
      <w:pPr>
        <w:spacing w:before="35" w:after="0" w:line="240" w:lineRule="auto"/>
        <w:ind w:right="-20"/>
        <w:jc w:val="righ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,7</w:t>
      </w:r>
    </w:p>
    <w:p>
      <w:pPr>
        <w:spacing w:before="45" w:after="0" w:line="240" w:lineRule="auto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,2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-6"/>
        </w:rPr>
        <w:t>21432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</w:r>
    </w:p>
    <w:p>
      <w:pPr>
        <w:spacing w:before="83" w:after="0" w:line="240" w:lineRule="auto"/>
        <w:ind w:left="804" w:right="-67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,1</w:t>
      </w:r>
    </w:p>
    <w:p>
      <w:pPr>
        <w:spacing w:before="24" w:after="0" w:line="240" w:lineRule="auto"/>
        <w:ind w:left="354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,8</w:t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137" w:lineRule="exact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-6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-6"/>
        </w:rPr>
        <w:t>9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-6"/>
        </w:rPr>
        <w:t>7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-6"/>
        </w:rPr>
        <w:t>6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-6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6"/>
        </w:rPr>
        <w:t>,4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80" w:lineRule="exact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-2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-2"/>
        </w:rPr>
        <w:t>7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-2"/>
        </w:rPr>
        <w:t>6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-2"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-2"/>
        </w:rPr>
        <w:t>9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2"/>
        </w:rPr>
        <w:t>,9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260" w:bottom="280" w:left="880" w:right="520"/>
          <w:cols w:num="6" w:equalWidth="0">
            <w:col w:w="827" w:space="689"/>
            <w:col w:w="1242" w:space="857"/>
            <w:col w:w="591" w:space="891"/>
            <w:col w:w="2006" w:space="93"/>
            <w:col w:w="1396" w:space="73"/>
            <w:col w:w="2175"/>
          </w:cols>
        </w:sectPr>
      </w:pPr>
      <w:rPr/>
    </w:p>
    <w:p>
      <w:pPr>
        <w:spacing w:before="81" w:after="0" w:line="240" w:lineRule="auto"/>
        <w:ind w:left="370" w:right="-67"/>
        <w:jc w:val="left"/>
        <w:rPr>
          <w:rFonts w:ascii="Calibri" w:hAnsi="Calibri" w:cs="Calibri" w:eastAsia="Calibri"/>
          <w:sz w:val="18"/>
          <w:szCs w:val="18"/>
        </w:rPr>
      </w:pPr>
      <w:rPr/>
      <w:r>
        <w:rPr>
          <w:rFonts w:ascii="Calibri" w:hAnsi="Calibri" w:cs="Calibri" w:eastAsia="Calibri"/>
          <w:sz w:val="18"/>
          <w:szCs w:val="18"/>
          <w:spacing w:val="0"/>
          <w:w w:val="100"/>
        </w:rPr>
        <w:t>20000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40" w:lineRule="auto"/>
        <w:ind w:right="-67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14678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188" w:lineRule="exact"/>
        <w:ind w:left="-34" w:right="-54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1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1"/>
        </w:rPr>
        <w:t>5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1"/>
        </w:rPr>
        <w:t>4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1"/>
        </w:rPr>
        <w:t>7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1"/>
        </w:rPr>
        <w:t>5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,4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  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0"/>
        </w:rPr>
        <w:t>18695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</w:r>
    </w:p>
    <w:p>
      <w:pPr>
        <w:spacing w:before="58" w:after="0" w:line="240" w:lineRule="auto"/>
        <w:ind w:left="324" w:right="36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14811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15" w:after="0" w:line="240" w:lineRule="auto"/>
        <w:ind w:left="311" w:right="-73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-4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-4"/>
        </w:rPr>
        <w:t>6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-4"/>
        </w:rPr>
        <w:t>3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-4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-4"/>
        </w:rPr>
        <w:t>6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4"/>
        </w:rPr>
        <w:t>,2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4"/>
        </w:rPr>
        <w:t>   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0"/>
        </w:rPr>
        <w:t>7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0"/>
        </w:rPr>
        <w:t>3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0"/>
        </w:rPr>
        <w:t>7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,7</w:t>
      </w:r>
    </w:p>
    <w:p>
      <w:pPr>
        <w:spacing w:before="32" w:after="0" w:line="171" w:lineRule="exact"/>
        <w:ind w:right="-20"/>
        <w:jc w:val="left"/>
        <w:tabs>
          <w:tab w:pos="80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-3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-3"/>
        </w:rPr>
        <w:t>3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-3"/>
        </w:rPr>
        <w:t>8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-3"/>
        </w:rPr>
        <w:t>7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-3"/>
        </w:rPr>
        <w:t>5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3"/>
        </w:rPr>
        <w:t>,9</w:t>
        <w:tab/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-1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-10"/>
        </w:rPr>
        <w:t>5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-1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-1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-10"/>
        </w:rPr>
        <w:t>9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10"/>
        </w:rPr>
        <w:t>,6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</w:r>
    </w:p>
    <w:p>
      <w:pPr>
        <w:spacing w:before="21" w:after="0" w:line="240" w:lineRule="auto"/>
        <w:ind w:right="-67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,6</w:t>
      </w:r>
    </w:p>
    <w:p>
      <w:pPr>
        <w:spacing w:before="0" w:after="0" w:line="192" w:lineRule="exact"/>
        <w:ind w:left="1028" w:right="-67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-1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-1"/>
        </w:rPr>
        <w:t>7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-1"/>
        </w:rPr>
        <w:t>9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-1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-1"/>
        </w:rPr>
        <w:t>5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1"/>
        </w:rPr>
        <w:t>,7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</w:r>
    </w:p>
    <w:p>
      <w:pPr>
        <w:spacing w:before="0" w:after="0" w:line="191" w:lineRule="exact"/>
        <w:ind w:right="-20"/>
        <w:jc w:val="left"/>
        <w:tabs>
          <w:tab w:pos="74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2"/>
        </w:rPr>
        <w:t>1657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2"/>
        </w:rPr>
        <w:t>9</w:t>
        <w:tab/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0"/>
        </w:rPr>
        <w:t>16266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,2</w:t>
      </w:r>
    </w:p>
    <w:p>
      <w:pPr>
        <w:jc w:val="left"/>
        <w:spacing w:after="0"/>
        <w:sectPr>
          <w:type w:val="continuous"/>
          <w:pgSz w:w="12240" w:h="15840"/>
          <w:pgMar w:top="260" w:bottom="280" w:left="880" w:right="520"/>
          <w:cols w:num="7" w:equalWidth="0">
            <w:col w:w="827" w:space="503"/>
            <w:col w:w="457" w:space="614"/>
            <w:col w:w="1228" w:space="240"/>
            <w:col w:w="1686" w:space="1310"/>
            <w:col w:w="591" w:space="984"/>
            <w:col w:w="1619" w:space="73"/>
            <w:col w:w="708"/>
          </w:cols>
        </w:sectPr>
      </w:pPr>
      <w:rPr/>
    </w:p>
    <w:p>
      <w:pPr>
        <w:spacing w:before="0" w:after="0" w:line="199" w:lineRule="exact"/>
        <w:ind w:left="370" w:right="-67"/>
        <w:jc w:val="left"/>
        <w:rPr>
          <w:rFonts w:ascii="Calibri" w:hAnsi="Calibri" w:cs="Calibri" w:eastAsia="Calibri"/>
          <w:sz w:val="18"/>
          <w:szCs w:val="18"/>
        </w:rPr>
      </w:pPr>
      <w:rPr/>
      <w:r>
        <w:rPr>
          <w:rFonts w:ascii="Calibri" w:hAnsi="Calibri" w:cs="Calibri" w:eastAsia="Calibri"/>
          <w:sz w:val="18"/>
          <w:szCs w:val="18"/>
          <w:spacing w:val="0"/>
          <w:w w:val="100"/>
          <w:position w:val="1"/>
        </w:rPr>
        <w:t>15000</w:t>
      </w:r>
      <w:r>
        <w:rPr>
          <w:rFonts w:ascii="Calibri" w:hAnsi="Calibri" w:cs="Calibri" w:eastAsia="Calibri"/>
          <w:sz w:val="18"/>
          <w:szCs w:val="18"/>
          <w:spacing w:val="0"/>
          <w:w w:val="100"/>
          <w:position w:val="0"/>
        </w:rPr>
      </w:r>
    </w:p>
    <w:p>
      <w:pPr>
        <w:spacing w:before="0" w:after="0" w:line="184" w:lineRule="exact"/>
        <w:ind w:right="-67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,4</w:t>
      </w:r>
    </w:p>
    <w:p>
      <w:pPr>
        <w:spacing w:before="0" w:after="0" w:line="199" w:lineRule="exact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,8</w:t>
      </w:r>
    </w:p>
    <w:p>
      <w:pPr>
        <w:jc w:val="left"/>
        <w:spacing w:after="0"/>
        <w:sectPr>
          <w:type w:val="continuous"/>
          <w:pgSz w:w="12240" w:h="15840"/>
          <w:pgMar w:top="260" w:bottom="280" w:left="880" w:right="520"/>
          <w:cols w:num="3" w:equalWidth="0">
            <w:col w:w="827" w:space="105"/>
            <w:col w:w="591" w:space="8339"/>
            <w:col w:w="978"/>
          </w:cols>
        </w:sectPr>
      </w:pPr>
      <w:rPr/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16" w:lineRule="exact"/>
        <w:ind w:left="370" w:right="-20"/>
        <w:jc w:val="left"/>
        <w:rPr>
          <w:rFonts w:ascii="Calibri" w:hAnsi="Calibri" w:cs="Calibri" w:eastAsia="Calibri"/>
          <w:sz w:val="18"/>
          <w:szCs w:val="18"/>
        </w:rPr>
      </w:pPr>
      <w:rPr/>
      <w:r>
        <w:rPr>
          <w:rFonts w:ascii="Calibri" w:hAnsi="Calibri" w:cs="Calibri" w:eastAsia="Calibri"/>
          <w:sz w:val="18"/>
          <w:szCs w:val="18"/>
          <w:spacing w:val="0"/>
          <w:w w:val="100"/>
        </w:rPr>
        <w:t>10000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16" w:lineRule="exact"/>
        <w:ind w:left="461" w:right="-20"/>
        <w:jc w:val="left"/>
        <w:rPr>
          <w:rFonts w:ascii="Calibri" w:hAnsi="Calibri" w:cs="Calibri" w:eastAsia="Calibri"/>
          <w:sz w:val="18"/>
          <w:szCs w:val="18"/>
        </w:rPr>
      </w:pPr>
      <w:rPr/>
      <w:r>
        <w:rPr>
          <w:rFonts w:ascii="Calibri" w:hAnsi="Calibri" w:cs="Calibri" w:eastAsia="Calibri"/>
          <w:sz w:val="18"/>
          <w:szCs w:val="18"/>
          <w:spacing w:val="0"/>
          <w:w w:val="100"/>
        </w:rPr>
        <w:t>5000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16" w:lineRule="exact"/>
        <w:ind w:left="734" w:right="-20"/>
        <w:jc w:val="left"/>
        <w:rPr>
          <w:rFonts w:ascii="Calibri" w:hAnsi="Calibri" w:cs="Calibri" w:eastAsia="Calibri"/>
          <w:sz w:val="18"/>
          <w:szCs w:val="18"/>
        </w:rPr>
      </w:pPr>
      <w:rPr/>
      <w:r>
        <w:rPr>
          <w:rFonts w:ascii="Calibri" w:hAnsi="Calibri" w:cs="Calibri" w:eastAsia="Calibri"/>
          <w:sz w:val="18"/>
          <w:szCs w:val="18"/>
          <w:spacing w:val="0"/>
          <w:w w:val="100"/>
        </w:rPr>
        <w:t>0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40" w:lineRule="auto"/>
        <w:ind w:left="4633" w:right="-20"/>
        <w:jc w:val="left"/>
        <w:tabs>
          <w:tab w:pos="656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г.</w:t>
        <w:tab/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г.</w:t>
      </w:r>
    </w:p>
    <w:p>
      <w:pPr>
        <w:spacing w:before="44" w:after="0" w:line="239" w:lineRule="auto"/>
        <w:ind w:left="114" w:right="179" w:firstLine="502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ая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ая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ата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ы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ям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1.10.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г.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ю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у-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ющ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дом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20"/>
          <w:szCs w:val="2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7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63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,8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о-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зя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бр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,2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%;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зд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%;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,3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зар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браб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ывающ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зв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0"/>
          <w:szCs w:val="2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ьши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ата</w:t>
      </w:r>
      <w:r>
        <w:rPr>
          <w:rFonts w:ascii="Times New Roman" w:hAnsi="Times New Roman" w:cs="Times New Roman" w:eastAsia="Times New Roman"/>
          <w:sz w:val="20"/>
          <w:szCs w:val="2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связ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6,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ата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зв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еде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ю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jc w:val="both"/>
        <w:spacing w:after="0"/>
        <w:sectPr>
          <w:type w:val="continuous"/>
          <w:pgSz w:w="12240" w:h="15840"/>
          <w:pgMar w:top="260" w:bottom="280" w:left="880" w:right="5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165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зав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ошколь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жден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8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8.040009pt;margin-top:.03pt;width:292.060085pt;height:167.5pt;mso-position-horizontal-relative:page;mso-position-vertical-relative:paragraph;z-index:-6355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238" w:hRule="exact"/>
                    </w:trPr>
                    <w:tc>
                      <w:tcPr>
                        <w:tcW w:w="4395" w:type="dxa"/>
                        <w:tcBorders>
                          <w:top w:val="single" w:sz="5.4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0" w:after="0" w:line="224" w:lineRule="exact"/>
                          <w:ind w:left="1623" w:right="1605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  <w:b/>
                            <w:bCs/>
                          </w:rPr>
                          <w:t>П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  <w:b/>
                            <w:bCs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99"/>
                            <w:b/>
                            <w:bCs/>
                          </w:rPr>
                          <w:t>к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  <w:b/>
                            <w:bCs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99"/>
                            <w:b/>
                            <w:bCs/>
                          </w:rPr>
                          <w:t>з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99"/>
                            <w:b/>
                            <w:bCs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3"/>
                            <w:w w:val="99"/>
                            <w:b/>
                            <w:bCs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99"/>
                            <w:b/>
                            <w:bCs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  <w:b/>
                            <w:bCs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99"/>
                            <w:b/>
                            <w:bCs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419" w:type="dxa"/>
                        <w:tcBorders>
                          <w:top w:val="single" w:sz="5.4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4032" w:space="0" w:color="000000"/>
                        </w:tcBorders>
                      </w:tcPr>
                      <w:p>
                        <w:pPr>
                          <w:spacing w:before="0" w:after="0" w:line="224" w:lineRule="exact"/>
                          <w:ind w:left="12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  <w:t>на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  <w:b/>
                            <w:bCs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  <w:b/>
                            <w:bCs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2"/>
                            <w:w w:val="100"/>
                            <w:b/>
                            <w:bCs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  <w:b/>
                            <w:bCs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  <w:b/>
                            <w:bCs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  <w:b/>
                            <w:bCs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6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  <w:b/>
                            <w:bCs/>
                          </w:rPr>
                          <w:t>г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471" w:hRule="exact"/>
                    </w:trPr>
                    <w:tc>
                      <w:tcPr>
                        <w:tcW w:w="4395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0" w:after="0" w:line="223" w:lineRule="exact"/>
                          <w:ind w:left="10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Д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етс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к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3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до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2"/>
                            <w:w w:val="100"/>
                          </w:rPr>
                          <w:t>ш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к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3"/>
                            <w:w w:val="100"/>
                          </w:rPr>
                          <w:t>ь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ые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34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4"/>
                            <w:w w:val="100"/>
                          </w:rPr>
                          <w:t>у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ч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р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еж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д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3"/>
                            <w:w w:val="100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я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34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всех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37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3"/>
                            <w:w w:val="100"/>
                          </w:rPr>
                          <w:t>ве-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0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до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м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ст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в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всег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в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т.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ч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419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4032" w:space="0" w:color="000000"/>
                        </w:tcBorders>
                      </w:tcPr>
                      <w:p>
                        <w:pPr>
                          <w:spacing w:before="8" w:after="0" w:line="100" w:lineRule="exact"/>
                          <w:jc w:val="left"/>
                          <w:rPr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558" w:right="541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</w:rPr>
                          <w:t>21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4395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0" w:after="0" w:line="222" w:lineRule="exact"/>
                          <w:ind w:left="10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г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р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д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419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4032" w:space="0" w:color="000000"/>
                        </w:tcBorders>
                      </w:tcPr>
                      <w:p>
                        <w:pPr>
                          <w:spacing w:before="0" w:after="0" w:line="222" w:lineRule="exact"/>
                          <w:ind w:left="617" w:right="601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99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4395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0" w:after="0" w:line="222" w:lineRule="exact"/>
                          <w:ind w:left="10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с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ь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3"/>
                            <w:w w:val="100"/>
                          </w:rPr>
                          <w:t>с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к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ая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7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м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с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2"/>
                            <w:w w:val="100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сть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419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4032" w:space="0" w:color="000000"/>
                        </w:tcBorders>
                      </w:tcPr>
                      <w:p>
                        <w:pPr>
                          <w:spacing w:before="0" w:after="0" w:line="222" w:lineRule="exact"/>
                          <w:ind w:left="566" w:right="549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</w:rPr>
                          <w:t>19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4395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0" w:after="0" w:line="222" w:lineRule="exact"/>
                          <w:ind w:left="10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Обще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бра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з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ва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3"/>
                            <w:w w:val="100"/>
                          </w:rPr>
                          <w:t>ь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ые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8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2"/>
                            <w:w w:val="100"/>
                          </w:rPr>
                          <w:t>ш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к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ы,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всег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в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т.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ч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419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4032" w:space="0" w:color="000000"/>
                        </w:tcBorders>
                      </w:tcPr>
                      <w:p>
                        <w:pPr>
                          <w:spacing w:before="0" w:after="0" w:line="222" w:lineRule="exact"/>
                          <w:ind w:left="566" w:right="549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</w:rPr>
                          <w:t>31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4395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0" w:after="0" w:line="222" w:lineRule="exact"/>
                          <w:ind w:left="10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г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р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д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419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4032" w:space="0" w:color="000000"/>
                        </w:tcBorders>
                      </w:tcPr>
                      <w:p>
                        <w:pPr>
                          <w:spacing w:before="0" w:after="0" w:line="222" w:lineRule="exact"/>
                          <w:ind w:left="617" w:right="601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99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4395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0" w:after="0" w:line="222" w:lineRule="exact"/>
                          <w:ind w:left="10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с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ь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3"/>
                            <w:w w:val="100"/>
                          </w:rPr>
                          <w:t>с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к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ая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7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м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с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2"/>
                            <w:w w:val="100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сть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419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4032" w:space="0" w:color="000000"/>
                        </w:tcBorders>
                      </w:tcPr>
                      <w:p>
                        <w:pPr>
                          <w:spacing w:before="0" w:after="0" w:line="222" w:lineRule="exact"/>
                          <w:ind w:left="566" w:right="549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</w:rPr>
                          <w:t>26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4395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0" w:after="0" w:line="222" w:lineRule="exact"/>
                          <w:ind w:left="10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з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х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2"/>
                            <w:w w:val="100"/>
                          </w:rPr>
                          <w:t>д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2"/>
                            <w:w w:val="100"/>
                          </w:rPr>
                          <w:t>в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ые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бще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бра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з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ва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3"/>
                            <w:w w:val="100"/>
                          </w:rPr>
                          <w:t>ь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ые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8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шк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3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ы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419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4032" w:space="0" w:color="000000"/>
                        </w:tcBorders>
                      </w:tcPr>
                      <w:p>
                        <w:pPr>
                          <w:spacing w:before="0" w:after="0" w:line="222" w:lineRule="exact"/>
                          <w:ind w:left="566" w:right="549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</w:rPr>
                          <w:t>31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468" w:hRule="exact"/>
                    </w:trPr>
                    <w:tc>
                      <w:tcPr>
                        <w:tcW w:w="4395" w:type="dxa"/>
                        <w:tcBorders>
                          <w:top w:val="single" w:sz="4.640" w:space="0" w:color="000000"/>
                          <w:bottom w:val="single" w:sz="4.64008" w:space="0" w:color="000000"/>
                          <w:left w:val="single" w:sz="4.64008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0" w:after="0" w:line="222" w:lineRule="exact"/>
                          <w:ind w:left="10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Ш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к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ы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7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2"/>
                            <w:w w:val="100"/>
                          </w:rPr>
                          <w:t>д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я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д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2"/>
                            <w:w w:val="100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ей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7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с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4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деф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3"/>
                            <w:w w:val="100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к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м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8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4"/>
                            <w:w w:val="100"/>
                          </w:rPr>
                          <w:t>у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м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ст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в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3"/>
                            <w:w w:val="100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го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0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физ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че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3"/>
                            <w:w w:val="100"/>
                          </w:rPr>
                          <w:t>с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к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го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р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з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в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я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419" w:type="dxa"/>
                        <w:tcBorders>
                          <w:top w:val="single" w:sz="4.640" w:space="0" w:color="000000"/>
                          <w:bottom w:val="single" w:sz="4.64008" w:space="0" w:color="000000"/>
                          <w:left w:val="single" w:sz="4.64008" w:space="0" w:color="000000"/>
                          <w:right w:val="single" w:sz="4.64032" w:space="0" w:color="000000"/>
                        </w:tcBorders>
                      </w:tcPr>
                      <w:p>
                        <w:pPr>
                          <w:spacing w:before="7" w:after="0" w:line="100" w:lineRule="exact"/>
                          <w:jc w:val="left"/>
                          <w:rPr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611" w:right="623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99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4395" w:type="dxa"/>
                        <w:tcBorders>
                          <w:top w:val="single" w:sz="4.64008" w:space="0" w:color="000000"/>
                          <w:bottom w:val="single" w:sz="4.64008" w:space="0" w:color="000000"/>
                          <w:left w:val="single" w:sz="4.64008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0" w:after="0" w:line="222" w:lineRule="exact"/>
                          <w:ind w:left="10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С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р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ед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с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п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3"/>
                            <w:w w:val="100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ц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3"/>
                            <w:w w:val="100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3"/>
                            <w:w w:val="100"/>
                          </w:rPr>
                          <w:t>ь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ые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8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4"/>
                            <w:w w:val="100"/>
                          </w:rPr>
                          <w:t>у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че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2"/>
                            <w:w w:val="100"/>
                          </w:rPr>
                          <w:t>б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ые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з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ве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д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2"/>
                            <w:w w:val="100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я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419" w:type="dxa"/>
                        <w:tcBorders>
                          <w:top w:val="single" w:sz="4.64008" w:space="0" w:color="000000"/>
                          <w:bottom w:val="single" w:sz="4.64008" w:space="0" w:color="000000"/>
                          <w:left w:val="single" w:sz="4.64008" w:space="0" w:color="000000"/>
                          <w:right w:val="single" w:sz="4.64032" w:space="0" w:color="000000"/>
                        </w:tcBorders>
                      </w:tcPr>
                      <w:p>
                        <w:pPr>
                          <w:spacing w:before="0" w:after="0" w:line="222" w:lineRule="exact"/>
                          <w:ind w:left="617" w:right="601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99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4395" w:type="dxa"/>
                        <w:tcBorders>
                          <w:top w:val="single" w:sz="4.64008" w:space="0" w:color="000000"/>
                          <w:bottom w:val="single" w:sz="4.64008" w:space="0" w:color="000000"/>
                          <w:left w:val="single" w:sz="4.64008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0" w:after="0" w:line="222" w:lineRule="exact"/>
                          <w:ind w:left="10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В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ы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с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ш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4"/>
                            <w:w w:val="100"/>
                          </w:rPr>
                          <w:t>у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че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2"/>
                            <w:w w:val="100"/>
                          </w:rPr>
                          <w:t>б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ые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з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ве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д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3"/>
                            <w:w w:val="100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я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фи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ы)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419" w:type="dxa"/>
                        <w:tcBorders>
                          <w:top w:val="single" w:sz="4.64008" w:space="0" w:color="000000"/>
                          <w:bottom w:val="single" w:sz="4.64008" w:space="0" w:color="000000"/>
                          <w:left w:val="single" w:sz="4.64008" w:space="0" w:color="000000"/>
                          <w:right w:val="single" w:sz="4.64032" w:space="0" w:color="000000"/>
                        </w:tcBorders>
                      </w:tcPr>
                      <w:p>
                        <w:pPr>
                          <w:spacing w:before="0" w:after="0" w:line="222" w:lineRule="exact"/>
                          <w:ind w:left="617" w:right="601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99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41" w:hRule="exact"/>
                    </w:trPr>
                    <w:tc>
                      <w:tcPr>
                        <w:tcW w:w="4395" w:type="dxa"/>
                        <w:tcBorders>
                          <w:top w:val="single" w:sz="4.64008" w:space="0" w:color="000000"/>
                          <w:bottom w:val="single" w:sz="4.64008" w:space="0" w:color="000000"/>
                          <w:left w:val="single" w:sz="4.64008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0" w:after="0" w:line="223" w:lineRule="exact"/>
                          <w:ind w:left="10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В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ы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с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ш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4"/>
                            <w:w w:val="100"/>
                          </w:rPr>
                          <w:t>у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че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2"/>
                            <w:w w:val="100"/>
                          </w:rPr>
                          <w:t>б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ые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з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ве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д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3"/>
                            <w:w w:val="100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я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п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р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едста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2"/>
                            <w:w w:val="100"/>
                          </w:rPr>
                          <w:t>в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3"/>
                            <w:w w:val="100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ь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с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2"/>
                            <w:w w:val="100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ва)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419" w:type="dxa"/>
                        <w:tcBorders>
                          <w:top w:val="single" w:sz="4.64008" w:space="0" w:color="000000"/>
                          <w:bottom w:val="single" w:sz="4.64008" w:space="0" w:color="000000"/>
                          <w:left w:val="single" w:sz="4.64008" w:space="0" w:color="000000"/>
                          <w:right w:val="single" w:sz="4.64032" w:space="0" w:color="000000"/>
                        </w:tcBorders>
                      </w:tcPr>
                      <w:p>
                        <w:pPr>
                          <w:spacing w:before="0" w:after="0" w:line="223" w:lineRule="exact"/>
                          <w:ind w:left="641" w:right="577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99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/>
        <w:pict>
          <v:shape style="width:204.329275pt;height:170.88pt;mso-position-horizontal-relative:char;mso-position-vertical-relative:line" type="#_x0000_t75">
            <v:imagedata r:id="rId6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  <w:i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иче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во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b/>
          <w:bCs/>
          <w:i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ужк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сп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  <w:i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ы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кц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691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ч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  <w:i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b/>
          <w:bCs/>
          <w:i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ы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них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ей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–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  <w:i/>
        </w:rPr>
        <w:t>7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7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65" w:footer="0" w:top="260" w:bottom="280" w:left="640" w:right="740"/>
          <w:pgSz w:w="12240" w:h="15840"/>
        </w:sectPr>
      </w:pPr>
      <w:rPr/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775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оказ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ошколь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жден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шк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3.000002" w:type="dxa"/>
      </w:tblPr>
      <w:tblGrid/>
      <w:tr>
        <w:trPr>
          <w:trHeight w:val="701" w:hRule="exact"/>
        </w:trPr>
        <w:tc>
          <w:tcPr>
            <w:tcW w:w="5103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1978" w:right="195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99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7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53" w:right="102" w:firstLine="82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ди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ц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из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ере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ия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489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595" w:right="57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на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1" w:after="0" w:line="240" w:lineRule="auto"/>
              <w:ind w:left="182" w:right="16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01.1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99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г.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3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415" w:right="40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на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1" w:after="0" w:line="240" w:lineRule="auto"/>
              <w:ind w:left="2" w:right="-1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01.1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99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г.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8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27" w:lineRule="exact"/>
              <w:ind w:left="110" w:right="9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01.1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300" w:right="28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%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1" w:after="0" w:line="240" w:lineRule="auto"/>
              <w:ind w:left="113" w:right="9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01.1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99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69" w:hRule="exact"/>
        </w:trPr>
        <w:tc>
          <w:tcPr>
            <w:tcW w:w="5103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вач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дошко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еж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ями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7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6" w:after="0" w:line="240" w:lineRule="auto"/>
              <w:ind w:left="514" w:right="49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%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489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602" w:right="58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3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6" w:after="0" w:line="240" w:lineRule="auto"/>
              <w:ind w:left="422" w:right="40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91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8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6" w:after="0" w:line="240" w:lineRule="auto"/>
              <w:ind w:left="528" w:right="5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468" w:hRule="exact"/>
        </w:trPr>
        <w:tc>
          <w:tcPr>
            <w:tcW w:w="5103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дош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я,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.ч.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7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428" w:right="41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че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489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552" w:right="53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596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3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372" w:right="35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604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8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37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,3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5103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5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щ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щен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7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5" w:lineRule="exact"/>
              <w:ind w:left="428" w:right="41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че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489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25" w:lineRule="exact"/>
              <w:ind w:left="552" w:right="53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100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3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5" w:lineRule="exact"/>
              <w:ind w:left="372" w:right="35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194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8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25" w:lineRule="exact"/>
              <w:ind w:left="413" w:right="39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194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83" w:hRule="exact"/>
        </w:trPr>
        <w:tc>
          <w:tcPr>
            <w:tcW w:w="5103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16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чаю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щ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ю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7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16" w:after="0" w:line="240" w:lineRule="auto"/>
              <w:ind w:left="428" w:right="41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че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489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16" w:after="0" w:line="240" w:lineRule="auto"/>
              <w:ind w:left="653" w:right="63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3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16" w:after="0" w:line="240" w:lineRule="auto"/>
              <w:ind w:left="473" w:right="45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8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16" w:after="0" w:line="240" w:lineRule="auto"/>
              <w:ind w:left="528" w:right="5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88" w:hRule="exact"/>
        </w:trPr>
        <w:tc>
          <w:tcPr>
            <w:tcW w:w="5103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16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ющ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шко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7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16" w:after="0" w:line="240" w:lineRule="auto"/>
              <w:ind w:left="428" w:right="41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че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489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16" w:after="0" w:line="240" w:lineRule="auto"/>
              <w:ind w:left="502" w:right="48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5883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3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16" w:after="0" w:line="240" w:lineRule="auto"/>
              <w:ind w:left="357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5947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8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16" w:after="0" w:line="240" w:lineRule="auto"/>
              <w:ind w:left="37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101,1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468" w:hRule="exact"/>
        </w:trPr>
        <w:tc>
          <w:tcPr>
            <w:tcW w:w="5103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вач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шко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шко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7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514" w:right="49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%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489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02" w:right="58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98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33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422" w:right="40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98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8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519" w:right="50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</w:tbl>
    <w:p>
      <w:pPr>
        <w:jc w:val="center"/>
        <w:spacing w:after="0"/>
        <w:sectPr>
          <w:pgMar w:header="65" w:footer="0" w:top="260" w:bottom="280" w:left="880" w:right="92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4" w:after="0" w:line="240" w:lineRule="auto"/>
        <w:ind w:left="4571" w:right="4402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shape style="position:absolute;margin-left:37.900002pt;margin-top:17.450293pt;width:244.25pt;height:161.25pt;mso-position-horizontal-relative:page;mso-position-vertical-relative:paragraph;z-index:-6354" type="#_x0000_t75">
            <v:imagedata r:id="rId68" o:title=""/>
          </v:shape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б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899" w:right="53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терри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ории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ркс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ого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ц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пальн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г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райо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ейст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ел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ь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ы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б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ных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аведени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:</w:t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2" w:lineRule="exact"/>
        <w:ind w:left="5899" w:right="53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«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ремен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ая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ма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арная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2"/>
          <w:szCs w:val="22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ем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»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г.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Мо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;</w:t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1" w:lineRule="auto"/>
        <w:ind w:left="5933" w:right="48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«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арато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ий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ен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ый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рарный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и-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ерси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ав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»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</w:t>
      </w:r>
    </w:p>
    <w:p>
      <w:pPr>
        <w:jc w:val="both"/>
        <w:spacing w:after="0"/>
        <w:sectPr>
          <w:pgMar w:header="65" w:footer="0" w:top="260" w:bottom="280" w:left="640" w:right="880"/>
          <w:pgSz w:w="12240" w:h="15840"/>
        </w:sectPr>
      </w:pPr>
      <w:rPr/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1320" w:right="865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ащих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тов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Зов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г.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ар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ва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2422" w:right="197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(в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ков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г.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Мар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6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Мар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овского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а)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4.200001" w:type="dxa"/>
      </w:tblPr>
      <w:tblGrid/>
      <w:tr>
        <w:trPr>
          <w:trHeight w:val="331" w:hRule="exact"/>
        </w:trPr>
        <w:tc>
          <w:tcPr>
            <w:tcW w:w="2672" w:type="dxa"/>
            <w:vMerge w:val="restart"/>
            <w:tcBorders>
              <w:top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520" w:right="476" w:firstLine="-4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3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7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из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б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99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99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чрежде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ия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6899" w:type="dxa"/>
            <w:gridSpan w:val="5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320" w:lineRule="exact"/>
              <w:ind w:left="2510" w:right="249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b/>
                <w:bCs/>
                <w:i/>
              </w:rPr>
              <w:t>Курс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  <w:b/>
                <w:bCs/>
                <w:i/>
              </w:rPr>
              <w:t>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  <w:b/>
                <w:bCs/>
                <w:i/>
              </w:rPr>
              <w:t>б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b/>
                <w:bCs/>
                <w:i/>
              </w:rPr>
              <w:t>у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  <w:b/>
                <w:bCs/>
                <w:i/>
              </w:rPr>
              <w:t>ч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2"/>
                <w:w w:val="100"/>
                <w:b/>
                <w:bCs/>
                <w:i/>
              </w:rPr>
              <w:t>е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b/>
                <w:bCs/>
                <w:i/>
              </w:rPr>
              <w:t>ния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</w:tr>
      <w:tr>
        <w:trPr>
          <w:trHeight w:val="360" w:hRule="exact"/>
        </w:trPr>
        <w:tc>
          <w:tcPr>
            <w:tcW w:w="2672" w:type="dxa"/>
            <w:vMerge/>
            <w:tcBorders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229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13" w:after="0" w:line="240" w:lineRule="auto"/>
              <w:ind w:left="222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b/>
                <w:bCs/>
                <w:i/>
              </w:rPr>
              <w:t>Y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b/>
                <w:bCs/>
                <w:i/>
              </w:rPr>
              <w:t>ку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2"/>
                <w:w w:val="100"/>
                <w:b/>
                <w:bCs/>
                <w:i/>
              </w:rPr>
              <w:t>р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b/>
                <w:bCs/>
                <w:i/>
              </w:rPr>
              <w:t>с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156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13" w:after="0" w:line="240" w:lineRule="auto"/>
              <w:ind w:left="333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  <w:b/>
                <w:bCs/>
                <w:i/>
              </w:rPr>
              <w:t>I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b/>
                <w:bCs/>
                <w:i/>
              </w:rPr>
              <w:t>Y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3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b/>
                <w:bCs/>
                <w:i/>
              </w:rPr>
              <w:t>к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3"/>
                <w:w w:val="100"/>
                <w:b/>
                <w:bCs/>
                <w:i/>
              </w:rPr>
              <w:t>у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  <w:b/>
                <w:bCs/>
                <w:i/>
              </w:rPr>
              <w:t>р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b/>
                <w:bCs/>
                <w:i/>
              </w:rPr>
              <w:t>с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1416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13" w:after="0" w:line="240" w:lineRule="auto"/>
              <w:ind w:left="239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  <w:b/>
                <w:bCs/>
                <w:i/>
              </w:rPr>
              <w:t>II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b/>
                <w:bCs/>
                <w:i/>
              </w:rPr>
              <w:t>I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b/>
                <w:bCs/>
                <w:i/>
              </w:rPr>
              <w:t>к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3"/>
                <w:w w:val="100"/>
                <w:b/>
                <w:bCs/>
                <w:i/>
              </w:rPr>
              <w:t>у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  <w:b/>
                <w:bCs/>
                <w:i/>
              </w:rPr>
              <w:t>р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b/>
                <w:bCs/>
                <w:i/>
              </w:rPr>
              <w:t>с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1277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13" w:after="0" w:line="240" w:lineRule="auto"/>
              <w:ind w:left="222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  <w:b/>
                <w:bCs/>
                <w:i/>
              </w:rPr>
              <w:t>I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b/>
                <w:bCs/>
                <w:i/>
              </w:rPr>
              <w:t>I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b/>
                <w:bCs/>
                <w:i/>
              </w:rPr>
              <w:t>к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3"/>
                <w:w w:val="100"/>
                <w:b/>
                <w:bCs/>
                <w:i/>
              </w:rPr>
              <w:t>у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  <w:b/>
                <w:bCs/>
                <w:i/>
              </w:rPr>
              <w:t>р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b/>
                <w:bCs/>
                <w:i/>
              </w:rPr>
              <w:t>с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1416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13" w:after="0" w:line="240" w:lineRule="auto"/>
              <w:ind w:left="347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b/>
                <w:bCs/>
                <w:i/>
              </w:rPr>
              <w:t>I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b/>
                <w:bCs/>
                <w:i/>
              </w:rPr>
              <w:t>курс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2672" w:type="dxa"/>
            <w:vMerge/>
            <w:tcBorders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229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27" w:lineRule="exact"/>
              <w:ind w:left="372" w:right="35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2011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60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7" w:lineRule="exact"/>
              <w:ind w:left="538" w:right="51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2012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416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7" w:lineRule="exact"/>
              <w:ind w:left="466" w:right="44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2013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7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27" w:lineRule="exact"/>
              <w:ind w:left="396" w:right="37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2014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416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7" w:lineRule="exact"/>
              <w:ind w:left="457" w:right="4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2015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1162" w:hRule="exact"/>
        </w:trPr>
        <w:tc>
          <w:tcPr>
            <w:tcW w:w="2672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419" w:right="597" w:firstLine="-317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44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29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3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422" w:right="40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339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422" w:right="40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206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422" w:right="40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133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60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3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588" w:right="56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225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588" w:right="56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104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588" w:right="56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121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416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3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516" w:right="49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287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516" w:right="49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163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516" w:right="49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124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7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3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446" w:right="42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219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446" w:right="42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120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497" w:right="47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99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416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3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516" w:right="49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230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516" w:right="49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147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566" w:right="54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83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557" w:hRule="exact"/>
        </w:trPr>
        <w:tc>
          <w:tcPr>
            <w:tcW w:w="2672" w:type="dxa"/>
            <w:tcBorders>
              <w:top w:val="single" w:sz="4.64008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5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7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9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3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УЗы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29" w:type="dxa"/>
            <w:tcBorders>
              <w:top w:val="single" w:sz="4.64008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1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422" w:right="40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217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60" w:type="dxa"/>
            <w:tcBorders>
              <w:top w:val="single" w:sz="4.64008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1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88" w:right="56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149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416" w:type="dxa"/>
            <w:tcBorders>
              <w:top w:val="single" w:sz="4.64008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1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16" w:right="49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223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7" w:type="dxa"/>
            <w:tcBorders>
              <w:top w:val="single" w:sz="4.64008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1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446" w:right="42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151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416" w:type="dxa"/>
            <w:tcBorders>
              <w:top w:val="single" w:sz="4.64008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1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16" w:right="49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163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836" w:hRule="exact"/>
        </w:trPr>
        <w:tc>
          <w:tcPr>
            <w:tcW w:w="2672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15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7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4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3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УЗы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29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10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473" w:right="45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57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60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10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638" w:right="61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46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416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10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566" w:right="54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48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7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10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497" w:right="47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51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416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10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566" w:right="54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46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</w:tbl>
    <w:p>
      <w:pPr>
        <w:jc w:val="center"/>
        <w:spacing w:after="0"/>
        <w:sectPr>
          <w:pgMar w:header="65" w:footer="0" w:top="260" w:bottom="280" w:left="1100" w:right="1300"/>
          <w:pgSz w:w="12240" w:h="15840"/>
        </w:sectPr>
      </w:pPr>
      <w:rPr/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26" w:lineRule="exact"/>
        <w:ind w:left="236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Чис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position w:val="-1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position w:val="-1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position w:val="-1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  <w:position w:val="-1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  <w:b/>
          <w:bCs/>
          <w:position w:val="-1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-14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position w:val="-1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  <w:position w:val="-1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b/>
          <w:bCs/>
          <w:position w:val="-1"/>
        </w:rPr>
        <w:t>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  <w:position w:val="-1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ся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b/>
          <w:bCs/>
          <w:position w:val="-1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9"/>
          <w:b/>
          <w:bCs/>
          <w:position w:val="-1"/>
        </w:rPr>
        <w:t>б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99"/>
          <w:b/>
          <w:bCs/>
          <w:position w:val="-1"/>
        </w:rPr>
        <w:t>щ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  <w:position w:val="-1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b/>
          <w:bCs/>
          <w:position w:val="-1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b/>
          <w:bCs/>
          <w:position w:val="-1"/>
        </w:rPr>
        <w:t>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  <w:position w:val="-1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b/>
          <w:bCs/>
          <w:position w:val="-1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9"/>
          <w:b/>
          <w:bCs/>
          <w:position w:val="-1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b/>
          <w:bCs/>
          <w:position w:val="-1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  <w:position w:val="-1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99"/>
          <w:b/>
          <w:bCs/>
          <w:position w:val="-1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99"/>
          <w:b/>
          <w:bCs/>
          <w:position w:val="-1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  <w:position w:val="-1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b/>
          <w:bCs/>
          <w:position w:val="-1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  <w:position w:val="-1"/>
        </w:rPr>
        <w:t>ьных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position w:val="-1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ч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position w:val="-1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position w:val="-1"/>
        </w:rPr>
        <w:t>б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  <w:position w:val="-1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ых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  <w:position w:val="-1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position w:val="-1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position w:val="-1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де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position w:val="-1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ий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7.799997" w:type="dxa"/>
      </w:tblPr>
      <w:tblGrid/>
      <w:tr>
        <w:trPr>
          <w:trHeight w:val="701" w:hRule="exact"/>
        </w:trPr>
        <w:tc>
          <w:tcPr>
            <w:tcW w:w="6239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2544" w:right="252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99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4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523" w:right="3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На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206" w:right="7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01.1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.1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8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г.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7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524" w:right="39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На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206" w:right="7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01.1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.1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8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г.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418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7" w:lineRule="exact"/>
              <w:ind w:left="67" w:right="4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01.1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7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485" w:right="46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%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1" w:after="0" w:line="240" w:lineRule="auto"/>
              <w:ind w:left="146" w:right="12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01.1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7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5" w:hRule="exact"/>
        </w:trPr>
        <w:tc>
          <w:tcPr>
            <w:tcW w:w="6239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бще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бра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ш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4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5" w:lineRule="exact"/>
              <w:ind w:left="396" w:right="37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6107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7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5" w:lineRule="exact"/>
              <w:ind w:left="397" w:right="37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6058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418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7" w:lineRule="exact"/>
              <w:ind w:left="492" w:right="47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6239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е: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4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1277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1418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/>
            <w:rPr/>
          </w:p>
        </w:tc>
      </w:tr>
      <w:tr>
        <w:trPr>
          <w:trHeight w:val="240" w:hRule="exact"/>
        </w:trPr>
        <w:tc>
          <w:tcPr>
            <w:tcW w:w="6239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бще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бра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ш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т.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4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396" w:right="37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6003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7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397" w:right="37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6058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418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442" w:right="42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100,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6239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5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4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396" w:right="37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3185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7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397" w:right="37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3171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418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492" w:right="47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99,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6239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5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сть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4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396" w:right="37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2982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7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397" w:right="37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2887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418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492" w:right="47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470" w:hRule="exact"/>
        </w:trPr>
        <w:tc>
          <w:tcPr>
            <w:tcW w:w="6239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вач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ями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зд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5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бщей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сти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4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497" w:right="47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79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7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497" w:right="47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83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418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433" w:right="41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105,1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470" w:hRule="exact"/>
        </w:trPr>
        <w:tc>
          <w:tcPr>
            <w:tcW w:w="6239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вач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ями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зд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6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4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396" w:right="37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4825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7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397" w:right="37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5033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418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433" w:right="41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470" w:hRule="exact"/>
        </w:trPr>
        <w:tc>
          <w:tcPr>
            <w:tcW w:w="6239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зд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ю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б.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4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357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7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357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418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345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,5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1" w:hRule="exact"/>
        </w:trPr>
        <w:tc>
          <w:tcPr>
            <w:tcW w:w="6239" w:type="dxa"/>
            <w:tcBorders>
              <w:top w:val="single" w:sz="4.64008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3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сть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4" w:type="dxa"/>
            <w:tcBorders>
              <w:top w:val="single" w:sz="4.64008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3" w:lineRule="exact"/>
              <w:ind w:left="446" w:right="42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520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7" w:type="dxa"/>
            <w:tcBorders>
              <w:top w:val="single" w:sz="4.64008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3" w:lineRule="exact"/>
              <w:ind w:left="447" w:right="42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529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418" w:type="dxa"/>
            <w:tcBorders>
              <w:top w:val="single" w:sz="4.64008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3" w:lineRule="exact"/>
              <w:ind w:left="442" w:right="42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</w:tbl>
    <w:p>
      <w:pPr>
        <w:spacing w:before="2" w:after="0" w:line="240" w:lineRule="auto"/>
        <w:ind w:left="126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Чис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енн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ч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щ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ся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уден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еп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ей</w:t>
      </w:r>
      <w:r>
        <w:rPr>
          <w:rFonts w:ascii="Times New Roman" w:hAnsi="Times New Roman" w:cs="Times New Roman" w:eastAsia="Times New Roman"/>
          <w:sz w:val="20"/>
          <w:szCs w:val="20"/>
          <w:spacing w:val="-16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специ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нных</w:t>
      </w:r>
      <w:r>
        <w:rPr>
          <w:rFonts w:ascii="Times New Roman" w:hAnsi="Times New Roman" w:cs="Times New Roman" w:eastAsia="Times New Roman"/>
          <w:sz w:val="20"/>
          <w:szCs w:val="20"/>
          <w:spacing w:val="-18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  <w:i/>
        </w:rPr>
        <w:t>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ы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  <w:i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ведений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2" w:after="0" w:line="40" w:lineRule="exact"/>
        <w:jc w:val="left"/>
        <w:rPr>
          <w:sz w:val="4"/>
          <w:szCs w:val="4"/>
        </w:rPr>
      </w:pPr>
      <w:rPr/>
      <w:r>
        <w:rPr>
          <w:sz w:val="4"/>
          <w:szCs w:val="4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7.799997" w:type="dxa"/>
      </w:tblPr>
      <w:tblGrid/>
      <w:tr>
        <w:trPr>
          <w:trHeight w:val="701" w:hRule="exact"/>
        </w:trPr>
        <w:tc>
          <w:tcPr>
            <w:tcW w:w="6239" w:type="dxa"/>
            <w:tcBorders>
              <w:top w:val="single" w:sz="4.640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2544" w:right="252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99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4" w:type="dxa"/>
            <w:tcBorders>
              <w:top w:val="single" w:sz="4.6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470" w:right="44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На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78" w:right="15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01.1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.1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99"/>
                <w:b/>
                <w:bCs/>
              </w:rPr>
              <w:t>г.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7" w:type="dxa"/>
            <w:tcBorders>
              <w:top w:val="single" w:sz="4.6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469" w:right="45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На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78" w:right="15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01.1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.1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99"/>
                <w:b/>
                <w:bCs/>
              </w:rPr>
              <w:t>г.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418" w:type="dxa"/>
            <w:tcBorders>
              <w:top w:val="single" w:sz="4.640" w:space="0" w:color="000000"/>
              <w:bottom w:val="single" w:sz="4.6398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7" w:lineRule="exact"/>
              <w:ind w:left="120" w:right="10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01.1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7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406" w:right="38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%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20" w:right="10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01.1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7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470" w:hRule="exact"/>
        </w:trPr>
        <w:tc>
          <w:tcPr>
            <w:tcW w:w="6239" w:type="dxa"/>
            <w:tcBorders>
              <w:top w:val="single" w:sz="4.639840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сть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ях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щах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4" w:type="dxa"/>
            <w:tcBorders>
              <w:top w:val="single" w:sz="4.639840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396" w:right="37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1851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7" w:type="dxa"/>
            <w:tcBorders>
              <w:top w:val="single" w:sz="4.639840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397" w:right="37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1855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418" w:type="dxa"/>
            <w:tcBorders>
              <w:top w:val="single" w:sz="4.639840" w:space="0" w:color="000000"/>
              <w:bottom w:val="single" w:sz="4.64008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433" w:right="41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100,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6239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сть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4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446" w:right="42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130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7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447" w:right="42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120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418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492" w:right="47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</w:tbl>
    <w:p>
      <w:pPr>
        <w:jc w:val="center"/>
        <w:spacing w:after="0"/>
        <w:sectPr>
          <w:pgMar w:header="65" w:footer="0" w:top="260" w:bottom="280" w:left="640" w:right="116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48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Коли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во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  <w:i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в,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ов,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ка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b/>
          <w:bCs/>
          <w:i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них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6" w:after="0" w:line="50" w:lineRule="exact"/>
        <w:jc w:val="left"/>
        <w:rPr>
          <w:sz w:val="5"/>
          <w:szCs w:val="5"/>
        </w:rPr>
      </w:pPr>
      <w:rPr/>
      <w:r>
        <w:rPr>
          <w:sz w:val="5"/>
          <w:szCs w:val="5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6.199999" w:type="dxa"/>
      </w:tblPr>
      <w:tblGrid/>
      <w:tr>
        <w:trPr>
          <w:trHeight w:val="469" w:hRule="exact"/>
        </w:trPr>
        <w:tc>
          <w:tcPr>
            <w:tcW w:w="7197" w:type="dxa"/>
            <w:tcBorders>
              <w:top w:val="single" w:sz="5.4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3025" w:right="300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99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7" w:type="dxa"/>
            <w:tcBorders>
              <w:top w:val="single" w:sz="5.4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4" w:lineRule="exact"/>
              <w:ind w:left="187" w:right="16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д.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из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99"/>
                <w:b/>
                <w:bCs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е-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329" w:right="30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рен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019" w:type="dxa"/>
            <w:tcBorders>
              <w:top w:val="single" w:sz="5.4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429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г.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7197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аты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дов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7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478" w:right="4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ед.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019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972" w:right="84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7197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7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478" w:right="4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ед.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019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871" w:right="7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160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470" w:hRule="exact"/>
        </w:trPr>
        <w:tc>
          <w:tcPr>
            <w:tcW w:w="7197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сть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ваю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щ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4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дов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7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428" w:right="41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че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019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863" w:right="73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149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7197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«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щи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ье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ям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«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7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478" w:right="4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019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972" w:right="84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7197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сть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7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428" w:right="41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че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019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922" w:right="79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7197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ебе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7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478" w:right="4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ед.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019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972" w:right="84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7197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сть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7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428" w:right="41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че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019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922" w:right="79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45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</w:tbl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207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2.360016pt;margin-top:23.573153pt;width:299.13995pt;height:177.09pt;mso-position-horizontal-relative:page;mso-position-vertical-relative:paragraph;z-index:-6353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238" w:hRule="exact"/>
                    </w:trPr>
                    <w:tc>
                      <w:tcPr>
                        <w:tcW w:w="3404" w:type="dxa"/>
                        <w:tcBorders>
                          <w:top w:val="single" w:sz="5.36" w:space="0" w:color="000000"/>
                          <w:bottom w:val="single" w:sz="4.640" w:space="0" w:color="000000"/>
                          <w:left w:val="single" w:sz="4.639840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0" w:after="0" w:line="225" w:lineRule="exact"/>
                          <w:ind w:left="1128" w:right="1108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  <w:b/>
                            <w:bCs/>
                          </w:rPr>
                          <w:t>П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  <w:b/>
                            <w:bCs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99"/>
                            <w:b/>
                            <w:bCs/>
                          </w:rPr>
                          <w:t>к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  <w:b/>
                            <w:bCs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99"/>
                            <w:b/>
                            <w:bCs/>
                          </w:rPr>
                          <w:t>з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99"/>
                            <w:b/>
                            <w:bCs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3"/>
                            <w:w w:val="99"/>
                            <w:b/>
                            <w:bCs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99"/>
                            <w:b/>
                            <w:bCs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  <w:b/>
                            <w:bCs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99"/>
                            <w:b/>
                            <w:bCs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single" w:sz="5.36" w:space="0" w:color="000000"/>
                          <w:bottom w:val="single" w:sz="4.640" w:space="0" w:color="000000"/>
                          <w:left w:val="single" w:sz="4.639840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0" w:after="0" w:line="225" w:lineRule="exact"/>
                          <w:ind w:left="11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  <w:b/>
                            <w:bCs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  <w:t>д.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2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  <w:t>из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  <w:b/>
                            <w:bCs/>
                          </w:rPr>
                          <w:t>м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94" w:type="dxa"/>
                        <w:tcBorders>
                          <w:top w:val="single" w:sz="5.36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0" w:after="0" w:line="225" w:lineRule="exact"/>
                          <w:ind w:left="191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  <w:b/>
                            <w:bCs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2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  <w:b/>
                            <w:bCs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  <w:b/>
                            <w:bCs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2"/>
                            <w:w w:val="100"/>
                            <w:b/>
                            <w:bCs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  <w:b/>
                            <w:bCs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  <w:b/>
                            <w:bCs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2"/>
                            <w:w w:val="100"/>
                            <w:b/>
                            <w:bCs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  <w:b/>
                            <w:bCs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6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  <w:b/>
                            <w:bCs/>
                          </w:rPr>
                          <w:t>г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471" w:hRule="exact"/>
                    </w:trPr>
                    <w:tc>
                      <w:tcPr>
                        <w:tcW w:w="3404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39840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0" w:after="0" w:line="225" w:lineRule="exact"/>
                          <w:ind w:left="10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Ч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с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3"/>
                            <w:w w:val="100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сть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д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2"/>
                            <w:w w:val="100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ей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в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в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з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2"/>
                            <w:w w:val="100"/>
                          </w:rPr>
                          <w:t>р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с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2"/>
                            <w:w w:val="100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до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28" w:lineRule="exact"/>
                          <w:ind w:left="10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ет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39840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8" w:after="0" w:line="100" w:lineRule="exact"/>
                          <w:jc w:val="left"/>
                          <w:rPr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30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че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94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8" w:after="0" w:line="100" w:lineRule="exact"/>
                          <w:jc w:val="left"/>
                          <w:rPr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546" w:right="526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</w:rPr>
                          <w:t>3192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470" w:hRule="exact"/>
                    </w:trPr>
                    <w:tc>
                      <w:tcPr>
                        <w:tcW w:w="3404" w:type="dxa"/>
                        <w:tcBorders>
                          <w:top w:val="single" w:sz="4.640" w:space="0" w:color="000000"/>
                          <w:bottom w:val="single" w:sz="4.639840" w:space="0" w:color="000000"/>
                          <w:left w:val="single" w:sz="4.639840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0" w:after="0" w:line="222" w:lineRule="exact"/>
                          <w:ind w:left="10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Ч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с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2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м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с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22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в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2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дошк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3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ь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3"/>
                            <w:w w:val="100"/>
                          </w:rPr>
                          <w:t>ы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х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7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у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ч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р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еж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2"/>
                            <w:w w:val="100"/>
                          </w:rPr>
                          <w:t>д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3"/>
                            <w:w w:val="100"/>
                          </w:rPr>
                          <w:t>е-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0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я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2"/>
                            <w:w w:val="100"/>
                          </w:rPr>
                          <w:t>х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м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с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–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всего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single" w:sz="4.640" w:space="0" w:color="000000"/>
                          <w:bottom w:val="single" w:sz="4.639840" w:space="0" w:color="000000"/>
                          <w:left w:val="single" w:sz="4.639840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7" w:after="0" w:line="100" w:lineRule="exact"/>
                          <w:jc w:val="left"/>
                          <w:rPr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317" w:right="300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99"/>
                          </w:rPr>
                          <w:t>ед.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94" w:type="dxa"/>
                        <w:tcBorders>
                          <w:top w:val="single" w:sz="4.640" w:space="0" w:color="000000"/>
                          <w:bottom w:val="single" w:sz="4.639840" w:space="0" w:color="000000"/>
                          <w:left w:val="single" w:sz="4.64008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7" w:after="0" w:line="100" w:lineRule="exact"/>
                          <w:jc w:val="left"/>
                          <w:rPr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546" w:right="526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</w:rPr>
                          <w:t>3075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470" w:hRule="exact"/>
                    </w:trPr>
                    <w:tc>
                      <w:tcPr>
                        <w:tcW w:w="3404" w:type="dxa"/>
                        <w:tcBorders>
                          <w:top w:val="single" w:sz="4.639840" w:space="0" w:color="000000"/>
                          <w:bottom w:val="single" w:sz="4.64008" w:space="0" w:color="000000"/>
                          <w:left w:val="single" w:sz="4.639840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0" w:after="0" w:line="222" w:lineRule="exact"/>
                          <w:ind w:left="10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Ч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с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3"/>
                            <w:w w:val="100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сть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3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де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3"/>
                            <w:w w:val="100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й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4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в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4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де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ск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х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38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2"/>
                            <w:w w:val="100"/>
                          </w:rPr>
                          <w:t>д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0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шко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3"/>
                            <w:w w:val="100"/>
                          </w:rPr>
                          <w:t>ь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ых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7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у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ч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р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еж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д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3"/>
                            <w:w w:val="100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ях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single" w:sz="4.639840" w:space="0" w:color="000000"/>
                          <w:bottom w:val="single" w:sz="4.64008" w:space="0" w:color="000000"/>
                          <w:left w:val="single" w:sz="4.639840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7" w:after="0" w:line="100" w:lineRule="exact"/>
                          <w:jc w:val="left"/>
                          <w:rPr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30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че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94" w:type="dxa"/>
                        <w:tcBorders>
                          <w:top w:val="single" w:sz="4.639840" w:space="0" w:color="000000"/>
                          <w:bottom w:val="single" w:sz="4.64008" w:space="0" w:color="000000"/>
                          <w:left w:val="single" w:sz="4.64008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7" w:after="0" w:line="100" w:lineRule="exact"/>
                          <w:jc w:val="left"/>
                          <w:rPr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546" w:right="526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</w:rPr>
                          <w:t>2899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3404" w:type="dxa"/>
                        <w:tcBorders>
                          <w:top w:val="single" w:sz="4.64008" w:space="0" w:color="000000"/>
                          <w:bottom w:val="single" w:sz="4.64008" w:space="0" w:color="000000"/>
                          <w:left w:val="single" w:sz="4.639840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0" w:after="0" w:line="222" w:lineRule="exact"/>
                          <w:ind w:left="10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в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т.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ч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г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р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д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single" w:sz="4.64008" w:space="0" w:color="000000"/>
                          <w:bottom w:val="single" w:sz="4.64008" w:space="0" w:color="000000"/>
                          <w:left w:val="single" w:sz="4.639840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0" w:after="0" w:line="222" w:lineRule="exact"/>
                          <w:ind w:left="30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че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94" w:type="dxa"/>
                        <w:tcBorders>
                          <w:top w:val="single" w:sz="4.64008" w:space="0" w:color="000000"/>
                          <w:bottom w:val="single" w:sz="4.64008" w:space="0" w:color="000000"/>
                          <w:left w:val="single" w:sz="4.64008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0" w:after="0" w:line="222" w:lineRule="exact"/>
                          <w:ind w:left="554" w:right="535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</w:rPr>
                          <w:t>1649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3404" w:type="dxa"/>
                        <w:tcBorders>
                          <w:top w:val="single" w:sz="4.64008" w:space="0" w:color="000000"/>
                          <w:bottom w:val="single" w:sz="4.64008" w:space="0" w:color="000000"/>
                          <w:left w:val="single" w:sz="4.639840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0" w:after="0" w:line="222" w:lineRule="exact"/>
                          <w:ind w:left="10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с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ь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с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к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ая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7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м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с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2"/>
                            <w:w w:val="100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сть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single" w:sz="4.64008" w:space="0" w:color="000000"/>
                          <w:bottom w:val="single" w:sz="4.64008" w:space="0" w:color="000000"/>
                          <w:left w:val="single" w:sz="4.639840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0" w:after="0" w:line="222" w:lineRule="exact"/>
                          <w:ind w:left="30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че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94" w:type="dxa"/>
                        <w:tcBorders>
                          <w:top w:val="single" w:sz="4.64008" w:space="0" w:color="000000"/>
                          <w:bottom w:val="single" w:sz="4.64008" w:space="0" w:color="000000"/>
                          <w:left w:val="single" w:sz="4.64008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0" w:after="0" w:line="222" w:lineRule="exact"/>
                          <w:ind w:left="554" w:right="535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</w:rPr>
                          <w:t>1250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929" w:hRule="exact"/>
                    </w:trPr>
                    <w:tc>
                      <w:tcPr>
                        <w:tcW w:w="3404" w:type="dxa"/>
                        <w:tcBorders>
                          <w:top w:val="single" w:sz="4.64008" w:space="0" w:color="000000"/>
                          <w:bottom w:val="single" w:sz="4.64008" w:space="0" w:color="000000"/>
                          <w:left w:val="single" w:sz="4.639840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0" w:after="0" w:line="222" w:lineRule="exact"/>
                          <w:ind w:left="102" w:right="58"/>
                          <w:jc w:val="both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Обес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п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ч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3"/>
                            <w:w w:val="100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сть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м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с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м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22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де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3"/>
                            <w:w w:val="100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й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" w:after="0" w:line="239" w:lineRule="auto"/>
                          <w:ind w:left="102" w:right="45"/>
                          <w:jc w:val="both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х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2"/>
                            <w:w w:val="100"/>
                          </w:rPr>
                          <w:t>д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ящ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х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ся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2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в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п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ст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2"/>
                            <w:w w:val="100"/>
                          </w:rPr>
                          <w:t>я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ых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3"/>
                            <w:w w:val="100"/>
                          </w:rPr>
                          <w:t>д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4"/>
                            <w:w w:val="100"/>
                          </w:rPr>
                          <w:t>о-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4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шко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3"/>
                            <w:w w:val="100"/>
                          </w:rPr>
                          <w:t>ь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ых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4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у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ч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р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еж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д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3"/>
                            <w:w w:val="100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2"/>
                            <w:w w:val="100"/>
                          </w:rPr>
                          <w:t>я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х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в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2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р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с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чете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м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с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single" w:sz="4.64008" w:space="0" w:color="000000"/>
                          <w:bottom w:val="single" w:sz="4.64008" w:space="0" w:color="000000"/>
                          <w:left w:val="single" w:sz="4.639840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8" w:after="0" w:line="130" w:lineRule="exact"/>
                          <w:jc w:val="left"/>
                          <w:rPr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355" w:right="335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99"/>
                          </w:rPr>
                          <w:t>%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94" w:type="dxa"/>
                        <w:tcBorders>
                          <w:top w:val="single" w:sz="4.64008" w:space="0" w:color="000000"/>
                          <w:bottom w:val="single" w:sz="4.64008" w:space="0" w:color="000000"/>
                          <w:left w:val="single" w:sz="4.64008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8" w:after="0" w:line="130" w:lineRule="exact"/>
                          <w:jc w:val="left"/>
                          <w:rPr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647" w:right="627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</w:rPr>
                          <w:t>94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471" w:hRule="exact"/>
                    </w:trPr>
                    <w:tc>
                      <w:tcPr>
                        <w:tcW w:w="3404" w:type="dxa"/>
                        <w:tcBorders>
                          <w:top w:val="single" w:sz="4.64008" w:space="0" w:color="000000"/>
                          <w:bottom w:val="single" w:sz="4.639840" w:space="0" w:color="000000"/>
                          <w:left w:val="single" w:sz="4.639840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0" w:after="0" w:line="223" w:lineRule="exact"/>
                          <w:ind w:left="10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Ч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с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3"/>
                            <w:w w:val="100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сть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2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де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3"/>
                            <w:w w:val="100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й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28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в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34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р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с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чете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28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32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3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д-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0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го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в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с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п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ат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2"/>
                            <w:w w:val="100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я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single" w:sz="4.64008" w:space="0" w:color="000000"/>
                          <w:bottom w:val="single" w:sz="4.639840" w:space="0" w:color="000000"/>
                          <w:left w:val="single" w:sz="4.639840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8" w:after="0" w:line="100" w:lineRule="exact"/>
                          <w:jc w:val="left"/>
                          <w:rPr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30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че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94" w:type="dxa"/>
                        <w:tcBorders>
                          <w:top w:val="single" w:sz="4.64008" w:space="0" w:color="000000"/>
                          <w:bottom w:val="single" w:sz="4.639840" w:space="0" w:color="000000"/>
                          <w:left w:val="single" w:sz="4.64008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8" w:after="0" w:line="100" w:lineRule="exact"/>
                          <w:jc w:val="left"/>
                          <w:rPr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647" w:right="628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99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Об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шко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i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ошколь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жден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9" w:after="0" w:line="240" w:lineRule="auto"/>
        <w:ind w:left="25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09.502359pt;height:184.47pt;mso-position-horizontal-relative:char;mso-position-vertical-relative:line" type="#_x0000_t75">
            <v:imagedata r:id="rId6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65" w:footer="0" w:top="260" w:bottom="280" w:left="1040" w:right="480"/>
          <w:pgSz w:w="12240" w:h="15840"/>
        </w:sectPr>
      </w:pPr>
      <w:rPr/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2" w:after="0" w:line="249" w:lineRule="exact"/>
        <w:ind w:left="3084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  <w:i/>
          <w:position w:val="-1"/>
        </w:rPr>
        <w:t>К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  <w:position w:val="-1"/>
        </w:rPr>
        <w:t>ул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b/>
          <w:bCs/>
          <w:i/>
          <w:position w:val="-1"/>
        </w:rPr>
        <w:t>ь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  <w:b/>
          <w:bCs/>
          <w:i/>
          <w:position w:val="-1"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  <w:position w:val="-1"/>
        </w:rPr>
        <w:t>ур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  <w:i/>
          <w:position w:val="-1"/>
        </w:rPr>
        <w:t>н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  <w:position w:val="-1"/>
        </w:rPr>
        <w:t>о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  <w:i/>
          <w:position w:val="-1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  <w:position w:val="-1"/>
        </w:rPr>
        <w:t>пр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b/>
          <w:bCs/>
          <w:i/>
          <w:position w:val="-1"/>
        </w:rPr>
        <w:t>о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  <w:position w:val="-1"/>
        </w:rPr>
        <w:t>св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  <w:i/>
          <w:position w:val="-1"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  <w:i/>
          <w:position w:val="-1"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b/>
          <w:bCs/>
          <w:i/>
          <w:position w:val="-1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  <w:i/>
          <w:position w:val="-1"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  <w:position w:val="-1"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  <w:i/>
          <w:position w:val="-1"/>
        </w:rPr>
        <w:t>л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  <w:position w:val="-1"/>
        </w:rPr>
        <w:t>ьс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  <w:i/>
          <w:position w:val="-1"/>
        </w:rPr>
        <w:t>к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  <w:position w:val="-1"/>
        </w:rPr>
        <w:t>ие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  <w:position w:val="-1"/>
        </w:rPr>
        <w:t>учр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  <w:i/>
          <w:position w:val="-1"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  <w:i/>
          <w:position w:val="-1"/>
        </w:rPr>
        <w:t>ж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  <w:i/>
          <w:position w:val="-1"/>
        </w:rPr>
        <w:t>д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  <w:position w:val="-1"/>
        </w:rPr>
        <w:t>ения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389.399986" w:type="dxa"/>
      </w:tblPr>
      <w:tblGrid/>
      <w:tr>
        <w:trPr>
          <w:trHeight w:val="470" w:hRule="exact"/>
        </w:trPr>
        <w:tc>
          <w:tcPr>
            <w:tcW w:w="7216" w:type="dxa"/>
            <w:gridSpan w:val="2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032" w:right="301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99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5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7" w:lineRule="exact"/>
              <w:ind w:left="185" w:right="16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д.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из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99"/>
                <w:b/>
                <w:bCs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е-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327" w:right="30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рен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70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205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г.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84" w:hRule="exact"/>
        </w:trPr>
        <w:tc>
          <w:tcPr>
            <w:tcW w:w="7216" w:type="dxa"/>
            <w:gridSpan w:val="2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3" w:lineRule="exact"/>
              <w:ind w:left="10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5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3" w:lineRule="exact"/>
              <w:ind w:left="476" w:right="4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ед.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70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14" w:after="0" w:line="240" w:lineRule="auto"/>
              <w:ind w:left="642" w:right="62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36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81" w:hRule="exact"/>
        </w:trPr>
        <w:tc>
          <w:tcPr>
            <w:tcW w:w="7216" w:type="dxa"/>
            <w:gridSpan w:val="2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5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476" w:right="4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ед.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70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14" w:after="0" w:line="240" w:lineRule="auto"/>
              <w:ind w:left="479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7216" w:type="dxa"/>
            <w:gridSpan w:val="2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4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5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476" w:right="4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ед.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70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643" w:right="62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7216" w:type="dxa"/>
            <w:gridSpan w:val="2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еж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5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476" w:right="4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ед.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70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542" w:right="52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6780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653" w:hRule="exact"/>
        </w:trPr>
        <w:tc>
          <w:tcPr>
            <w:tcW w:w="4662" w:type="dxa"/>
            <w:vMerge w:val="restart"/>
            <w:tcBorders>
              <w:top w:val="single" w:sz="4.640" w:space="0" w:color="000000"/>
              <w:left w:val="nil" w:sz="6" w:space="0" w:color="auto"/>
              <w:right w:val="single" w:sz="4.64008" w:space="0" w:color="000000"/>
            </w:tcBorders>
          </w:tcPr>
          <w:p>
            <w:pPr>
              <w:spacing w:before="2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</w:tc>
        <w:tc>
          <w:tcPr>
            <w:tcW w:w="2554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83" w:after="0" w:line="240" w:lineRule="auto"/>
              <w:ind w:left="-1" w:right="7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аз-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5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9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476" w:right="4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ед.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70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9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40" w:lineRule="auto"/>
              <w:ind w:left="534" w:right="51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3557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470" w:hRule="exact"/>
        </w:trPr>
        <w:tc>
          <w:tcPr>
            <w:tcW w:w="4662" w:type="dxa"/>
            <w:vMerge/>
            <w:tcBorders>
              <w:left w:val="nil" w:sz="6" w:space="0" w:color="auto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2554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-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-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выстав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5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476" w:right="4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ед.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70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08" w:right="58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/6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4662" w:type="dxa"/>
            <w:vMerge/>
            <w:tcBorders>
              <w:left w:val="nil" w:sz="6" w:space="0" w:color="auto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2554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-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щ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5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452" w:right="43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чел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70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494" w:right="47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468" w:hRule="exact"/>
        </w:trPr>
        <w:tc>
          <w:tcPr>
            <w:tcW w:w="4662" w:type="dxa"/>
            <w:vMerge/>
            <w:tcBorders>
              <w:left w:val="nil" w:sz="6" w:space="0" w:color="auto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2554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-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-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5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476" w:right="4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ед.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70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85" w:right="66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1" w:hRule="exact"/>
        </w:trPr>
        <w:tc>
          <w:tcPr>
            <w:tcW w:w="4662" w:type="dxa"/>
            <w:vMerge/>
            <w:tcBorders>
              <w:left w:val="nil" w:sz="6" w:space="0" w:color="auto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2554" w:type="dxa"/>
            <w:tcBorders>
              <w:top w:val="single" w:sz="4.64008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5" w:lineRule="exact"/>
              <w:ind w:left="-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5" w:type="dxa"/>
            <w:tcBorders>
              <w:top w:val="single" w:sz="4.64008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5" w:lineRule="exact"/>
              <w:ind w:left="476" w:right="4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ед.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70" w:type="dxa"/>
            <w:tcBorders>
              <w:top w:val="single" w:sz="4.64008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5" w:lineRule="exact"/>
              <w:ind w:left="694" w:right="67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470" w:hRule="exact"/>
        </w:trPr>
        <w:tc>
          <w:tcPr>
            <w:tcW w:w="4662" w:type="dxa"/>
            <w:vMerge/>
            <w:tcBorders>
              <w:left w:val="nil" w:sz="6" w:space="0" w:color="auto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2554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5" w:lineRule="exact"/>
              <w:ind w:left="-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28" w:lineRule="exact"/>
              <w:ind w:left="49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5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476" w:right="4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ед.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70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85" w:right="66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4662" w:type="dxa"/>
            <w:vMerge/>
            <w:tcBorders>
              <w:bottom w:val="nil" w:sz="6" w:space="0" w:color="auto"/>
              <w:left w:val="nil" w:sz="6" w:space="0" w:color="auto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2554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-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5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425" w:right="41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че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70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694" w:right="67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</w:tbl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33" w:after="0" w:line="240" w:lineRule="auto"/>
        <w:ind w:left="100" w:right="75" w:firstLine="428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59.450001pt;margin-top:-146.284073pt;width:228.129501pt;height:133.56pt;mso-position-horizontal-relative:page;mso-position-vertical-relative:paragraph;z-index:-6352" type="#_x0000_t75">
            <v:imagedata r:id="rId7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шко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ах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бра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ют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76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ях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ф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184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159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ых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138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ы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ых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ва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49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ых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30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ьк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41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29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jc w:val="both"/>
        <w:spacing w:after="0"/>
        <w:sectPr>
          <w:pgMar w:header="65" w:footer="0" w:top="260" w:bottom="280" w:left="800" w:right="860"/>
          <w:pgSz w:w="12240" w:h="15840"/>
        </w:sectPr>
      </w:pPr>
      <w:rPr/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4298" w:right="3855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Здр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х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ен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275" w:lineRule="exact"/>
        <w:ind w:left="3283" w:right="2845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оказ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равоохра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3.000002" w:type="dxa"/>
      </w:tblPr>
      <w:tblGrid/>
      <w:tr>
        <w:trPr>
          <w:trHeight w:val="240" w:hRule="exact"/>
        </w:trPr>
        <w:tc>
          <w:tcPr>
            <w:tcW w:w="4259" w:type="dxa"/>
            <w:vMerge w:val="restart"/>
            <w:tcBorders>
              <w:top w:val="nil" w:sz="6" w:space="0" w:color="auto"/>
              <w:left w:val="nil" w:sz="6" w:space="0" w:color="auto"/>
              <w:right w:val="single" w:sz="4.64008" w:space="0" w:color="000000"/>
            </w:tcBorders>
          </w:tcPr>
          <w:p>
            <w:pPr>
              <w:spacing w:before="14" w:after="0" w:line="240" w:lineRule="auto"/>
              <w:ind w:left="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205.966395pt;height:135.24pt;mso-position-horizontal-relative:char;mso-position-vertical-relative:line" type="#_x0000_t75">
                  <v:imagedata r:id="rId7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3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</w:tc>
        <w:tc>
          <w:tcPr>
            <w:tcW w:w="3118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8" w:lineRule="exact"/>
              <w:ind w:left="1019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61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28" w:lineRule="exact"/>
              <w:ind w:left="415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д.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из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7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8" w:lineRule="exact"/>
              <w:ind w:left="8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425" w:hRule="exact"/>
        </w:trPr>
        <w:tc>
          <w:tcPr>
            <w:tcW w:w="4259" w:type="dxa"/>
            <w:vMerge/>
            <w:tcBorders>
              <w:left w:val="nil" w:sz="6" w:space="0" w:color="auto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3118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04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иц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ио-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0" w:after="0" w:line="206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ту</w:t>
            </w:r>
          </w:p>
        </w:tc>
        <w:tc>
          <w:tcPr>
            <w:tcW w:w="1561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99" w:after="0" w:line="240" w:lineRule="auto"/>
              <w:ind w:left="633" w:right="61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д.</w:t>
            </w:r>
          </w:p>
        </w:tc>
        <w:tc>
          <w:tcPr>
            <w:tcW w:w="1277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99" w:after="0" w:line="240" w:lineRule="auto"/>
              <w:ind w:left="543" w:right="53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1</w:t>
            </w:r>
          </w:p>
        </w:tc>
      </w:tr>
      <w:tr>
        <w:trPr>
          <w:trHeight w:val="425" w:hRule="exact"/>
        </w:trPr>
        <w:tc>
          <w:tcPr>
            <w:tcW w:w="4259" w:type="dxa"/>
            <w:vMerge/>
            <w:tcBorders>
              <w:left w:val="nil" w:sz="6" w:space="0" w:color="auto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3118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0" w:after="0" w:line="206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у</w:t>
            </w:r>
          </w:p>
        </w:tc>
        <w:tc>
          <w:tcPr>
            <w:tcW w:w="1561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160" w:right="14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</w:p>
          <w:p>
            <w:pPr>
              <w:spacing w:before="0" w:after="0" w:line="206" w:lineRule="exact"/>
              <w:ind w:left="588" w:right="57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</w:p>
        </w:tc>
        <w:tc>
          <w:tcPr>
            <w:tcW w:w="1277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97" w:after="0" w:line="240" w:lineRule="auto"/>
              <w:ind w:left="433" w:right="41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0</w:t>
            </w:r>
          </w:p>
        </w:tc>
      </w:tr>
      <w:tr>
        <w:trPr>
          <w:trHeight w:val="422" w:hRule="exact"/>
        </w:trPr>
        <w:tc>
          <w:tcPr>
            <w:tcW w:w="4259" w:type="dxa"/>
            <w:vMerge/>
            <w:tcBorders>
              <w:left w:val="nil" w:sz="6" w:space="0" w:color="auto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3118" w:type="dxa"/>
            <w:tcBorders>
              <w:top w:val="single" w:sz="4.64008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</w:p>
          <w:p>
            <w:pPr>
              <w:spacing w:before="0" w:after="0" w:line="206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иче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жд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</w:p>
        </w:tc>
        <w:tc>
          <w:tcPr>
            <w:tcW w:w="1561" w:type="dxa"/>
            <w:tcBorders>
              <w:top w:val="single" w:sz="4.64008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97" w:after="0" w:line="240" w:lineRule="auto"/>
              <w:ind w:left="633" w:right="61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д.</w:t>
            </w:r>
          </w:p>
        </w:tc>
        <w:tc>
          <w:tcPr>
            <w:tcW w:w="1277" w:type="dxa"/>
            <w:tcBorders>
              <w:top w:val="single" w:sz="4.64008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97" w:after="0" w:line="240" w:lineRule="auto"/>
              <w:ind w:left="543" w:right="53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4</w:t>
            </w:r>
          </w:p>
        </w:tc>
      </w:tr>
      <w:tr>
        <w:trPr>
          <w:trHeight w:val="240" w:hRule="exact"/>
        </w:trPr>
        <w:tc>
          <w:tcPr>
            <w:tcW w:w="4259" w:type="dxa"/>
            <w:vMerge/>
            <w:tcBorders>
              <w:left w:val="nil" w:sz="6" w:space="0" w:color="auto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3118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щн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ту</w:t>
            </w:r>
          </w:p>
        </w:tc>
        <w:tc>
          <w:tcPr>
            <w:tcW w:w="1561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191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щ.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у</w:t>
            </w:r>
          </w:p>
        </w:tc>
        <w:tc>
          <w:tcPr>
            <w:tcW w:w="1277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6" w:after="0" w:line="240" w:lineRule="auto"/>
              <w:ind w:left="416" w:right="40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3</w:t>
            </w:r>
          </w:p>
        </w:tc>
      </w:tr>
      <w:tr>
        <w:trPr>
          <w:trHeight w:val="425" w:hRule="exact"/>
        </w:trPr>
        <w:tc>
          <w:tcPr>
            <w:tcW w:w="4259" w:type="dxa"/>
            <w:vMerge/>
            <w:tcBorders>
              <w:left w:val="nil" w:sz="6" w:space="0" w:color="auto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3118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иче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тво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ш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</w:p>
          <w:p>
            <w:pPr>
              <w:spacing w:before="2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ш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</w:t>
            </w:r>
          </w:p>
        </w:tc>
        <w:tc>
          <w:tcPr>
            <w:tcW w:w="1561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99" w:after="0" w:line="240" w:lineRule="auto"/>
              <w:ind w:left="633" w:right="61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д.</w:t>
            </w:r>
          </w:p>
        </w:tc>
        <w:tc>
          <w:tcPr>
            <w:tcW w:w="1277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99" w:after="0" w:line="240" w:lineRule="auto"/>
              <w:ind w:left="500" w:right="48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4259" w:type="dxa"/>
            <w:vMerge/>
            <w:tcBorders>
              <w:left w:val="nil" w:sz="6" w:space="0" w:color="auto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3118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щн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ту</w:t>
            </w:r>
          </w:p>
        </w:tc>
        <w:tc>
          <w:tcPr>
            <w:tcW w:w="1561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191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щ.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у</w:t>
            </w:r>
          </w:p>
        </w:tc>
        <w:tc>
          <w:tcPr>
            <w:tcW w:w="1277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6" w:after="0" w:line="240" w:lineRule="auto"/>
              <w:ind w:left="440" w:right="42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2</w:t>
            </w:r>
          </w:p>
        </w:tc>
      </w:tr>
      <w:tr>
        <w:trPr>
          <w:trHeight w:val="425" w:hRule="exact"/>
        </w:trPr>
        <w:tc>
          <w:tcPr>
            <w:tcW w:w="4259" w:type="dxa"/>
            <w:vMerge/>
            <w:tcBorders>
              <w:bottom w:val="single" w:sz="4.640" w:space="0" w:color="000000"/>
              <w:left w:val="nil" w:sz="6" w:space="0" w:color="auto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3118" w:type="dxa"/>
            <w:tcBorders>
              <w:top w:val="single" w:sz="4.64008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0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0" w:after="0" w:line="206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3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иче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</w:p>
        </w:tc>
        <w:tc>
          <w:tcPr>
            <w:tcW w:w="1561" w:type="dxa"/>
            <w:tcBorders>
              <w:top w:val="single" w:sz="4.64008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98" w:after="0" w:line="240" w:lineRule="auto"/>
              <w:ind w:left="191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щ.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у</w:t>
            </w:r>
          </w:p>
        </w:tc>
        <w:tc>
          <w:tcPr>
            <w:tcW w:w="1277" w:type="dxa"/>
            <w:tcBorders>
              <w:top w:val="single" w:sz="4.64008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98" w:after="0" w:line="240" w:lineRule="auto"/>
              <w:ind w:left="433" w:right="41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2</w:t>
            </w:r>
          </w:p>
        </w:tc>
      </w:tr>
      <w:tr>
        <w:trPr>
          <w:trHeight w:val="216" w:hRule="exact"/>
        </w:trPr>
        <w:tc>
          <w:tcPr>
            <w:tcW w:w="7377" w:type="dxa"/>
            <w:gridSpan w:val="2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ту</w:t>
            </w:r>
          </w:p>
        </w:tc>
        <w:tc>
          <w:tcPr>
            <w:tcW w:w="1561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213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</w:p>
        </w:tc>
        <w:tc>
          <w:tcPr>
            <w:tcW w:w="1277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01" w:lineRule="exact"/>
              <w:ind w:left="441" w:right="42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0</w:t>
            </w:r>
          </w:p>
        </w:tc>
      </w:tr>
      <w:tr>
        <w:trPr>
          <w:trHeight w:val="216" w:hRule="exact"/>
        </w:trPr>
        <w:tc>
          <w:tcPr>
            <w:tcW w:w="7377" w:type="dxa"/>
            <w:gridSpan w:val="2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Чи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тей</w:t>
            </w:r>
          </w:p>
        </w:tc>
        <w:tc>
          <w:tcPr>
            <w:tcW w:w="1561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588" w:right="57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</w:p>
        </w:tc>
        <w:tc>
          <w:tcPr>
            <w:tcW w:w="1277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01" w:lineRule="exact"/>
              <w:ind w:left="508" w:right="488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</w:tr>
      <w:tr>
        <w:trPr>
          <w:trHeight w:val="218" w:hRule="exact"/>
        </w:trPr>
        <w:tc>
          <w:tcPr>
            <w:tcW w:w="7377" w:type="dxa"/>
            <w:gridSpan w:val="2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04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</w:p>
        </w:tc>
        <w:tc>
          <w:tcPr>
            <w:tcW w:w="1561" w:type="dxa"/>
            <w:tcBorders>
              <w:top w:val="single" w:sz="4.64008" w:space="0" w:color="000000"/>
              <w:bottom w:val="single" w:sz="4.6398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04" w:lineRule="exact"/>
              <w:ind w:left="213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</w:p>
        </w:tc>
        <w:tc>
          <w:tcPr>
            <w:tcW w:w="1277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04" w:lineRule="exact"/>
              <w:ind w:left="441" w:right="42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8</w:t>
            </w:r>
          </w:p>
        </w:tc>
      </w:tr>
      <w:tr>
        <w:trPr>
          <w:trHeight w:val="216" w:hRule="exact"/>
        </w:trPr>
        <w:tc>
          <w:tcPr>
            <w:tcW w:w="7377" w:type="dxa"/>
            <w:gridSpan w:val="2"/>
            <w:tcBorders>
              <w:top w:val="single" w:sz="4.639840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Чи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а</w:t>
            </w:r>
          </w:p>
        </w:tc>
        <w:tc>
          <w:tcPr>
            <w:tcW w:w="1561" w:type="dxa"/>
            <w:tcBorders>
              <w:top w:val="single" w:sz="4.639840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588" w:right="57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</w:p>
        </w:tc>
        <w:tc>
          <w:tcPr>
            <w:tcW w:w="1277" w:type="dxa"/>
            <w:tcBorders>
              <w:top w:val="single" w:sz="4.639840" w:space="0" w:color="000000"/>
              <w:bottom w:val="single" w:sz="4.64008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01" w:lineRule="exact"/>
              <w:ind w:left="462" w:right="44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360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</w:tr>
      <w:tr>
        <w:trPr>
          <w:trHeight w:val="218" w:hRule="exact"/>
        </w:trPr>
        <w:tc>
          <w:tcPr>
            <w:tcW w:w="7377" w:type="dxa"/>
            <w:gridSpan w:val="2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м</w:t>
            </w:r>
          </w:p>
        </w:tc>
        <w:tc>
          <w:tcPr>
            <w:tcW w:w="1561" w:type="dxa"/>
            <w:tcBorders>
              <w:top w:val="single" w:sz="4.64008" w:space="0" w:color="000000"/>
              <w:bottom w:val="single" w:sz="4.6398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213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</w:p>
        </w:tc>
        <w:tc>
          <w:tcPr>
            <w:tcW w:w="1277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01" w:lineRule="exact"/>
              <w:ind w:left="441" w:right="42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2</w:t>
            </w:r>
          </w:p>
        </w:tc>
      </w:tr>
    </w:tbl>
    <w:p>
      <w:pPr>
        <w:jc w:val="center"/>
        <w:spacing w:after="0"/>
        <w:sectPr>
          <w:pgMar w:header="65" w:footer="0" w:top="260" w:bottom="280" w:left="880" w:right="92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240" w:lineRule="auto"/>
        <w:ind w:left="4211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аза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воохра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5" w:type="dxa"/>
      </w:tblPr>
      <w:tblGrid/>
      <w:tr>
        <w:trPr>
          <w:trHeight w:val="701" w:hRule="exact"/>
        </w:trPr>
        <w:tc>
          <w:tcPr>
            <w:tcW w:w="560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5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2225" w:right="22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99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84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3" w:after="0" w:line="228" w:lineRule="exact"/>
              <w:ind w:left="123" w:right="10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д.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из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ере-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28" w:lineRule="exact"/>
              <w:ind w:left="278" w:right="26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ния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3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5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96" w:right="37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На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28" w:lineRule="exact"/>
              <w:ind w:left="106" w:right="8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01.1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99"/>
                <w:b/>
                <w:bCs/>
              </w:rPr>
              <w:t>г.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35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5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96" w:right="38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На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28" w:lineRule="exact"/>
              <w:ind w:left="106" w:right="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01.1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.1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99"/>
                <w:b/>
                <w:bCs/>
              </w:rPr>
              <w:t>г.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39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9" w:lineRule="exact"/>
              <w:ind w:left="59" w:right="12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01.1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7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28" w:lineRule="exact"/>
              <w:ind w:left="353" w:right="41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%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6" w:right="9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01.1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7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386" w:hRule="exact"/>
        </w:trPr>
        <w:tc>
          <w:tcPr>
            <w:tcW w:w="560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10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Мла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сть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84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66" w:after="0" w:line="240" w:lineRule="auto"/>
              <w:ind w:left="169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ед.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3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66" w:after="0" w:line="240" w:lineRule="auto"/>
              <w:ind w:left="350" w:right="33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35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66" w:after="0" w:line="240" w:lineRule="auto"/>
              <w:ind w:left="350" w:right="33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39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66" w:after="0" w:line="240" w:lineRule="auto"/>
              <w:ind w:left="614" w:right="60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470" w:hRule="exact"/>
        </w:trPr>
        <w:tc>
          <w:tcPr>
            <w:tcW w:w="560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10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э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сти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(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сто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яч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)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84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69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ед.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3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350" w:right="33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35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350" w:right="33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39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11" w:right="59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334" w:hRule="exact"/>
        </w:trPr>
        <w:tc>
          <w:tcPr>
            <w:tcW w:w="560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10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аб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евае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сть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84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40" w:after="0" w:line="240" w:lineRule="auto"/>
              <w:ind w:left="169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ед.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3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40" w:after="0" w:line="240" w:lineRule="auto"/>
              <w:ind w:left="401" w:right="38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35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40" w:after="0" w:line="240" w:lineRule="auto"/>
              <w:ind w:left="401" w:right="38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39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40" w:after="0" w:line="240" w:lineRule="auto"/>
              <w:ind w:left="498" w:right="48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100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560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25" w:lineRule="exact"/>
              <w:ind w:left="10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аб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евае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сть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84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25" w:lineRule="exact"/>
              <w:ind w:left="169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ед.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3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5" w:lineRule="exact"/>
              <w:ind w:left="350" w:right="33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35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5" w:lineRule="exact"/>
              <w:ind w:left="350" w:right="33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39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5" w:lineRule="exact"/>
              <w:ind w:left="427" w:right="4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560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25" w:lineRule="exact"/>
              <w:ind w:left="10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аб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евае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сть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бе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84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25" w:lineRule="exact"/>
              <w:ind w:left="169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ед.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3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5" w:lineRule="exact"/>
              <w:ind w:left="350" w:right="33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35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5" w:lineRule="exact"/>
              <w:ind w:left="350" w:right="33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39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5" w:lineRule="exact"/>
              <w:ind w:left="427" w:right="4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560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10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заб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евае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сть,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84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69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ед.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3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335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,9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35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335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,5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39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478" w:right="46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</w:tbl>
    <w:p>
      <w:pPr>
        <w:jc w:val="center"/>
        <w:spacing w:after="0"/>
        <w:sectPr>
          <w:pgMar w:header="65" w:footer="0" w:top="260" w:bottom="280" w:left="1080" w:right="68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271" w:lineRule="exact"/>
        <w:ind w:left="253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  <w:position w:val="-1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  <w:position w:val="-1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  <w:position w:val="-1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  <w:position w:val="-1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  <w:position w:val="-1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  <w:position w:val="-1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жилищ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  <w:position w:val="-1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  <w:position w:val="-1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  <w:position w:val="-1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  <w:position w:val="-1"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  <w:position w:val="-1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4.6" w:type="dxa"/>
      </w:tblPr>
      <w:tblGrid/>
      <w:tr>
        <w:trPr>
          <w:trHeight w:val="300" w:hRule="exact"/>
        </w:trPr>
        <w:tc>
          <w:tcPr>
            <w:tcW w:w="637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24" w:after="0" w:line="240" w:lineRule="auto"/>
              <w:ind w:left="355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ате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(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по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да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ным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4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«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нта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»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)</w:t>
            </w:r>
          </w:p>
        </w:tc>
        <w:tc>
          <w:tcPr>
            <w:tcW w:w="1287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5" w:lineRule="exact"/>
              <w:ind w:left="19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Ед.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02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28" w:after="0" w:line="240" w:lineRule="auto"/>
              <w:ind w:left="297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5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г.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16" w:hRule="exact"/>
        </w:trPr>
        <w:tc>
          <w:tcPr>
            <w:tcW w:w="637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жи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:</w:t>
            </w:r>
          </w:p>
        </w:tc>
        <w:tc>
          <w:tcPr>
            <w:tcW w:w="1287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239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</w:p>
        </w:tc>
        <w:tc>
          <w:tcPr>
            <w:tcW w:w="1702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561" w:right="54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4</w:t>
            </w:r>
          </w:p>
        </w:tc>
      </w:tr>
      <w:tr>
        <w:trPr>
          <w:trHeight w:val="218" w:hRule="exact"/>
        </w:trPr>
        <w:tc>
          <w:tcPr>
            <w:tcW w:w="637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4" w:lineRule="exact"/>
              <w:ind w:left="669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ищн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нд</w:t>
            </w:r>
          </w:p>
        </w:tc>
        <w:tc>
          <w:tcPr>
            <w:tcW w:w="1287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04" w:lineRule="exact"/>
              <w:ind w:left="239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</w:p>
        </w:tc>
        <w:tc>
          <w:tcPr>
            <w:tcW w:w="1702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04" w:lineRule="exact"/>
              <w:ind w:left="606" w:right="59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73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8</w:t>
            </w:r>
          </w:p>
        </w:tc>
      </w:tr>
      <w:tr>
        <w:trPr>
          <w:trHeight w:val="216" w:hRule="exact"/>
        </w:trPr>
        <w:tc>
          <w:tcPr>
            <w:tcW w:w="637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669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жи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ищн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нд</w:t>
            </w:r>
          </w:p>
        </w:tc>
        <w:tc>
          <w:tcPr>
            <w:tcW w:w="1287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1702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606" w:right="59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6</w:t>
            </w:r>
          </w:p>
        </w:tc>
      </w:tr>
      <w:tr>
        <w:trPr>
          <w:trHeight w:val="218" w:hRule="exact"/>
        </w:trPr>
        <w:tc>
          <w:tcPr>
            <w:tcW w:w="637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ищн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нд</w:t>
            </w:r>
          </w:p>
        </w:tc>
        <w:tc>
          <w:tcPr>
            <w:tcW w:w="1287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1702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561" w:right="54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6</w:t>
            </w:r>
          </w:p>
        </w:tc>
      </w:tr>
      <w:tr>
        <w:trPr>
          <w:trHeight w:val="216" w:hRule="exact"/>
        </w:trPr>
        <w:tc>
          <w:tcPr>
            <w:tcW w:w="637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ищ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(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й)</w:t>
            </w:r>
          </w:p>
        </w:tc>
        <w:tc>
          <w:tcPr>
            <w:tcW w:w="1287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1702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779" w:right="76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</w:p>
        </w:tc>
      </w:tr>
      <w:tr>
        <w:trPr>
          <w:trHeight w:val="218" w:hRule="exact"/>
        </w:trPr>
        <w:tc>
          <w:tcPr>
            <w:tcW w:w="637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ищн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нд</w:t>
            </w:r>
          </w:p>
        </w:tc>
        <w:tc>
          <w:tcPr>
            <w:tcW w:w="1287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1702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779" w:right="76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</w:p>
        </w:tc>
      </w:tr>
    </w:tbl>
    <w:p>
      <w:pPr>
        <w:spacing w:before="4" w:after="0" w:line="240" w:lineRule="auto"/>
        <w:ind w:left="324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  <w:i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ика</w:t>
      </w:r>
      <w:r>
        <w:rPr>
          <w:rFonts w:ascii="Times New Roman" w:hAnsi="Times New Roman" w:cs="Times New Roman" w:eastAsia="Times New Roman"/>
          <w:sz w:val="20"/>
          <w:szCs w:val="20"/>
          <w:spacing w:val="-14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жили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  <w:i/>
        </w:rPr>
        <w:t>щ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  <w:i/>
        </w:rPr>
        <w:t>ф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нда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на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4.6" w:type="dxa"/>
      </w:tblPr>
      <w:tblGrid/>
      <w:tr>
        <w:trPr>
          <w:trHeight w:val="238" w:hRule="exact"/>
        </w:trPr>
        <w:tc>
          <w:tcPr>
            <w:tcW w:w="6381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9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(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по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ым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4"/>
                <w:w w:val="100"/>
              </w:rPr>
              <w:t>«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4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нта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ац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»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)</w:t>
            </w:r>
          </w:p>
        </w:tc>
        <w:tc>
          <w:tcPr>
            <w:tcW w:w="1234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6" w:lineRule="exact"/>
              <w:ind w:left="15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д.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из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ер.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45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26" w:lineRule="exact"/>
              <w:ind w:left="27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5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18" w:hRule="exact"/>
        </w:trPr>
        <w:tc>
          <w:tcPr>
            <w:tcW w:w="6381" w:type="dxa"/>
            <w:tcBorders>
              <w:top w:val="single" w:sz="4.64008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4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ищн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нд</w:t>
            </w:r>
          </w:p>
        </w:tc>
        <w:tc>
          <w:tcPr>
            <w:tcW w:w="1234" w:type="dxa"/>
            <w:tcBorders>
              <w:top w:val="single" w:sz="4.64008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04" w:lineRule="exact"/>
              <w:ind w:left="215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</w:p>
        </w:tc>
        <w:tc>
          <w:tcPr>
            <w:tcW w:w="1745" w:type="dxa"/>
            <w:tcBorders>
              <w:top w:val="single" w:sz="4.64008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04" w:lineRule="exact"/>
              <w:ind w:left="585" w:right="56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4</w:t>
            </w:r>
          </w:p>
        </w:tc>
      </w:tr>
      <w:tr>
        <w:trPr>
          <w:trHeight w:val="216" w:hRule="exact"/>
        </w:trPr>
        <w:tc>
          <w:tcPr>
            <w:tcW w:w="6381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жи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нд</w:t>
            </w:r>
          </w:p>
        </w:tc>
        <w:tc>
          <w:tcPr>
            <w:tcW w:w="1234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215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</w:p>
        </w:tc>
        <w:tc>
          <w:tcPr>
            <w:tcW w:w="1745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/>
            <w:rPr/>
          </w:p>
        </w:tc>
      </w:tr>
      <w:tr>
        <w:trPr>
          <w:trHeight w:val="218" w:hRule="exact"/>
        </w:trPr>
        <w:tc>
          <w:tcPr>
            <w:tcW w:w="6381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тво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жи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ищн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(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бщ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щ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):</w:t>
            </w:r>
          </w:p>
        </w:tc>
        <w:tc>
          <w:tcPr>
            <w:tcW w:w="1234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1745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/>
            <w:rPr/>
          </w:p>
        </w:tc>
      </w:tr>
      <w:tr>
        <w:trPr>
          <w:trHeight w:val="216" w:hRule="exact"/>
        </w:trPr>
        <w:tc>
          <w:tcPr>
            <w:tcW w:w="6381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239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3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3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м</w:t>
            </w:r>
          </w:p>
        </w:tc>
        <w:tc>
          <w:tcPr>
            <w:tcW w:w="1234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1745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585" w:right="56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7</w:t>
            </w:r>
          </w:p>
        </w:tc>
      </w:tr>
      <w:tr>
        <w:trPr>
          <w:trHeight w:val="219" w:hRule="exact"/>
        </w:trPr>
        <w:tc>
          <w:tcPr>
            <w:tcW w:w="6381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239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</w:p>
        </w:tc>
        <w:tc>
          <w:tcPr>
            <w:tcW w:w="1234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1745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585" w:right="56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1</w:t>
            </w:r>
          </w:p>
        </w:tc>
      </w:tr>
      <w:tr>
        <w:trPr>
          <w:trHeight w:val="216" w:hRule="exact"/>
        </w:trPr>
        <w:tc>
          <w:tcPr>
            <w:tcW w:w="6381" w:type="dxa"/>
            <w:tcBorders>
              <w:top w:val="single" w:sz="4.64008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239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(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В)</w:t>
            </w:r>
          </w:p>
        </w:tc>
        <w:tc>
          <w:tcPr>
            <w:tcW w:w="1234" w:type="dxa"/>
            <w:tcBorders>
              <w:top w:val="single" w:sz="4.64008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1745" w:type="dxa"/>
            <w:tcBorders>
              <w:top w:val="single" w:sz="4.64008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630" w:right="61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,0</w:t>
            </w:r>
          </w:p>
        </w:tc>
      </w:tr>
      <w:tr>
        <w:trPr>
          <w:trHeight w:val="216" w:hRule="exact"/>
        </w:trPr>
        <w:tc>
          <w:tcPr>
            <w:tcW w:w="638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239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(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ш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)</w:t>
            </w:r>
          </w:p>
        </w:tc>
        <w:tc>
          <w:tcPr>
            <w:tcW w:w="1234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1745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585" w:right="56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1</w:t>
            </w:r>
          </w:p>
        </w:tc>
      </w:tr>
      <w:tr>
        <w:trPr>
          <w:trHeight w:val="218" w:hRule="exact"/>
        </w:trPr>
        <w:tc>
          <w:tcPr>
            <w:tcW w:w="638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4" w:lineRule="exact"/>
              <w:ind w:left="239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м</w:t>
            </w:r>
          </w:p>
        </w:tc>
        <w:tc>
          <w:tcPr>
            <w:tcW w:w="1234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1745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04" w:lineRule="exact"/>
              <w:ind w:left="585" w:right="56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9</w:t>
            </w:r>
          </w:p>
        </w:tc>
      </w:tr>
      <w:tr>
        <w:trPr>
          <w:trHeight w:val="216" w:hRule="exact"/>
        </w:trPr>
        <w:tc>
          <w:tcPr>
            <w:tcW w:w="6381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239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бж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м</w:t>
            </w:r>
          </w:p>
        </w:tc>
        <w:tc>
          <w:tcPr>
            <w:tcW w:w="1234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1745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585" w:right="56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0</w:t>
            </w:r>
          </w:p>
        </w:tc>
      </w:tr>
    </w:tbl>
    <w:p>
      <w:pPr>
        <w:jc w:val="center"/>
        <w:spacing w:after="0"/>
        <w:sectPr>
          <w:pgMar w:header="65" w:footer="0" w:top="260" w:bottom="280" w:left="1020" w:right="130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1883" w:right="1585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ко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оказ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i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ого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хоз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ва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71" w:lineRule="exact"/>
        <w:ind w:left="3261" w:right="2957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  <w:position w:val="-1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агоу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  <w:position w:val="-1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  <w:position w:val="-1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i/>
          <w:position w:val="-1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  <w:position w:val="-1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во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  <w:position w:val="-1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  <w:position w:val="-1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  <w:position w:val="-1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  <w:position w:val="-1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  <w:position w:val="-1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  <w:position w:val="-1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7.799997" w:type="dxa"/>
      </w:tblPr>
      <w:tblGrid/>
      <w:tr>
        <w:trPr>
          <w:trHeight w:val="240" w:hRule="exact"/>
        </w:trPr>
        <w:tc>
          <w:tcPr>
            <w:tcW w:w="668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9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844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9" w:lineRule="exact"/>
              <w:ind w:left="26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д.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из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ере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ия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685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9" w:lineRule="exact"/>
              <w:ind w:left="13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на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4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г.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668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5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Общая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сть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844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5" w:lineRule="exact"/>
              <w:ind w:left="768" w:right="75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км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685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5" w:lineRule="exact"/>
              <w:ind w:left="576" w:right="5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2" w:hRule="exact"/>
        </w:trPr>
        <w:tc>
          <w:tcPr>
            <w:tcW w:w="668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5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дым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844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5" w:lineRule="exact"/>
              <w:ind w:left="768" w:right="75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км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685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5" w:lineRule="exact"/>
              <w:ind w:left="576" w:right="55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710,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</w:tbl>
    <w:p>
      <w:pPr>
        <w:spacing w:before="3" w:after="0" w:line="271" w:lineRule="exact"/>
        <w:ind w:left="4416" w:right="4111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  <w:position w:val="-1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  <w:position w:val="-1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  <w:position w:val="-1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абж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  <w:position w:val="-1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7.799997" w:type="dxa"/>
      </w:tblPr>
      <w:tblGrid/>
      <w:tr>
        <w:trPr>
          <w:trHeight w:val="288" w:hRule="exact"/>
        </w:trPr>
        <w:tc>
          <w:tcPr>
            <w:tcW w:w="668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7" w:lineRule="exact"/>
              <w:ind w:left="2765" w:right="274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99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844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7" w:lineRule="exact"/>
              <w:ind w:left="27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д.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из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ере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ия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685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7" w:lineRule="exact"/>
              <w:ind w:left="157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на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668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щ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сть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844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549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/ч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685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654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61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668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844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734" w:right="71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шт.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685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701" w:right="68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668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От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щ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ю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844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484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685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526" w:right="50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668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зведе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844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484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685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526" w:right="50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78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668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сть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вых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844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744" w:right="72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685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526" w:right="50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668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МО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844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1685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526" w:right="50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668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844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1685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526" w:right="50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</w:tbl>
    <w:p>
      <w:pPr>
        <w:spacing w:before="3" w:after="0" w:line="240" w:lineRule="auto"/>
        <w:ind w:left="3705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Во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абж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7.799997" w:type="dxa"/>
      </w:tblPr>
      <w:tblGrid/>
      <w:tr>
        <w:trPr>
          <w:trHeight w:val="240" w:hRule="exact"/>
        </w:trPr>
        <w:tc>
          <w:tcPr>
            <w:tcW w:w="666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27" w:lineRule="exact"/>
              <w:ind w:left="2758" w:right="273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99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844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27" w:lineRule="exact"/>
              <w:ind w:left="26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д.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из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ере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ия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0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7" w:lineRule="exact"/>
              <w:ind w:left="167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на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01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666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щ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сть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дов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844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79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б.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0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634" w:right="61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6664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Од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844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768" w:right="75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км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02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710" w:right="6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70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6664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щ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сть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–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всег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: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844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20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б.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02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758" w:right="74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6664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844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44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б.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02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535" w:right="51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1319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99"/>
              </w:rPr>
              <w:t>,0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6664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От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щ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ям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844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44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б.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02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583" w:right="56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6664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ю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844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44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б.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02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583" w:right="56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6664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5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бы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еб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844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42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02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660" w:right="63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115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6664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щ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(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6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)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844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44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б.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02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583" w:right="56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</w:tbl>
    <w:p>
      <w:pPr>
        <w:jc w:val="center"/>
        <w:spacing w:after="0"/>
        <w:sectPr>
          <w:pgMar w:header="65" w:footer="0" w:top="260" w:bottom="280" w:left="640" w:right="1160"/>
          <w:pgSz w:w="12240" w:h="15840"/>
        </w:sectPr>
      </w:pPr>
      <w:rPr/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71" w:lineRule="exact"/>
        <w:ind w:left="4400" w:right="382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  <w:position w:val="-1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  <w:position w:val="-1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  <w:position w:val="-1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  <w:position w:val="-1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абж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  <w:position w:val="-1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312.600002" w:type="dxa"/>
      </w:tblPr>
      <w:tblGrid/>
      <w:tr>
        <w:trPr>
          <w:trHeight w:val="343" w:hRule="exact"/>
        </w:trPr>
        <w:tc>
          <w:tcPr>
            <w:tcW w:w="609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50" w:after="0" w:line="240" w:lineRule="auto"/>
              <w:ind w:left="2470" w:right="245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99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5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50" w:after="0" w:line="240" w:lineRule="auto"/>
              <w:ind w:left="43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ед.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из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350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50" w:after="0" w:line="240" w:lineRule="auto"/>
              <w:ind w:left="385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5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*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609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3" w:lineRule="exact"/>
              <w:ind w:left="10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еб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сть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э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э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5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3" w:lineRule="exact"/>
              <w:ind w:left="289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350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3" w:lineRule="exact"/>
              <w:ind w:left="955" w:right="94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609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еб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э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э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5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289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/ч.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350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955" w:right="94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</w:tbl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312.600002" w:type="dxa"/>
      </w:tblPr>
      <w:tblGrid/>
      <w:tr>
        <w:trPr>
          <w:trHeight w:val="240" w:hRule="exact"/>
        </w:trPr>
        <w:tc>
          <w:tcPr>
            <w:tcW w:w="609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7" w:lineRule="exact"/>
              <w:ind w:left="2470" w:right="245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99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5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7" w:lineRule="exact"/>
              <w:ind w:left="43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ед.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из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350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7" w:lineRule="exact"/>
              <w:ind w:left="52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01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5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*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609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сть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ш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аб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5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622" w:right="60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км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350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907" w:right="8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231,1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</w:tbl>
    <w:p>
      <w:pPr>
        <w:spacing w:before="0" w:after="0" w:line="222" w:lineRule="exact"/>
        <w:ind w:left="97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*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свед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ед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«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э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»</w:t>
      </w:r>
      <w:r>
        <w:rPr>
          <w:rFonts w:ascii="Times New Roman" w:hAnsi="Times New Roman" w:cs="Times New Roman" w:eastAsia="Times New Roman"/>
          <w:sz w:val="20"/>
          <w:szCs w:val="20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«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э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че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628" w:right="405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42.001999pt;margin-top:12.143108pt;width:193.14pt;height:107.28pt;mso-position-horizontal-relative:page;mso-position-vertical-relative:paragraph;z-index:-6351" type="#_x0000_t75">
            <v:imagedata r:id="rId72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азо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абж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7" w:after="0" w:line="30" w:lineRule="exact"/>
        <w:jc w:val="left"/>
        <w:rPr>
          <w:sz w:val="3"/>
          <w:szCs w:val="3"/>
        </w:rPr>
      </w:pPr>
      <w:rPr/>
      <w:r>
        <w:rPr>
          <w:sz w:val="3"/>
          <w:szCs w:val="3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4153.599854" w:type="dxa"/>
      </w:tblPr>
      <w:tblGrid/>
      <w:tr>
        <w:trPr>
          <w:trHeight w:val="468" w:hRule="exact"/>
        </w:trPr>
        <w:tc>
          <w:tcPr>
            <w:tcW w:w="3262" w:type="dxa"/>
            <w:tcBorders>
              <w:top w:val="single" w:sz="5.36006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56" w:right="103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99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58" w:type="dxa"/>
            <w:tcBorders>
              <w:top w:val="single" w:sz="5.36006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7" w:lineRule="exact"/>
              <w:ind w:left="593" w:right="58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д.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257" w:right="24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из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ере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ия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77" w:type="dxa"/>
            <w:tcBorders>
              <w:top w:val="single" w:sz="5.36006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27" w:lineRule="exact"/>
              <w:ind w:left="464" w:right="47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на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34" w:right="4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0.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7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г.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16" w:hRule="exact"/>
        </w:trPr>
        <w:tc>
          <w:tcPr>
            <w:tcW w:w="326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4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же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ти</w:t>
            </w:r>
          </w:p>
        </w:tc>
        <w:tc>
          <w:tcPr>
            <w:tcW w:w="1558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04" w:lineRule="exact"/>
              <w:ind w:left="638" w:right="62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277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04" w:lineRule="exact"/>
              <w:ind w:left="385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5</w:t>
            </w:r>
          </w:p>
        </w:tc>
      </w:tr>
      <w:tr>
        <w:trPr>
          <w:trHeight w:val="425" w:hRule="exact"/>
        </w:trPr>
        <w:tc>
          <w:tcPr>
            <w:tcW w:w="3262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6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Чи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тир</w:t>
            </w:r>
          </w:p>
          <w:p>
            <w:pPr>
              <w:spacing w:before="0" w:after="0" w:line="206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(д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)</w:t>
            </w:r>
          </w:p>
        </w:tc>
        <w:tc>
          <w:tcPr>
            <w:tcW w:w="1558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3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31" w:right="61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д.</w:t>
            </w:r>
          </w:p>
        </w:tc>
        <w:tc>
          <w:tcPr>
            <w:tcW w:w="1277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3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407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5</w:t>
            </w:r>
          </w:p>
        </w:tc>
      </w:tr>
      <w:tr>
        <w:trPr>
          <w:trHeight w:val="218" w:hRule="exact"/>
        </w:trPr>
        <w:tc>
          <w:tcPr>
            <w:tcW w:w="3262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4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м</w:t>
            </w:r>
          </w:p>
        </w:tc>
        <w:tc>
          <w:tcPr>
            <w:tcW w:w="1558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04" w:lineRule="exact"/>
              <w:ind w:left="631" w:right="61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д.</w:t>
            </w:r>
          </w:p>
        </w:tc>
        <w:tc>
          <w:tcPr>
            <w:tcW w:w="1277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04" w:lineRule="exact"/>
              <w:ind w:left="407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5</w:t>
            </w:r>
          </w:p>
        </w:tc>
      </w:tr>
      <w:tr>
        <w:trPr>
          <w:trHeight w:val="216" w:hRule="exact"/>
        </w:trPr>
        <w:tc>
          <w:tcPr>
            <w:tcW w:w="3262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4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ъем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м</w:t>
            </w:r>
          </w:p>
        </w:tc>
        <w:tc>
          <w:tcPr>
            <w:tcW w:w="1558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04" w:lineRule="exact"/>
              <w:ind w:left="340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м</w:t>
            </w:r>
          </w:p>
        </w:tc>
        <w:tc>
          <w:tcPr>
            <w:tcW w:w="1277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04" w:lineRule="exact"/>
              <w:ind w:left="385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*</w:t>
            </w:r>
          </w:p>
        </w:tc>
      </w:tr>
      <w:tr>
        <w:trPr>
          <w:trHeight w:val="425" w:hRule="exact"/>
        </w:trPr>
        <w:tc>
          <w:tcPr>
            <w:tcW w:w="3262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6" w:lineRule="exact"/>
              <w:ind w:left="102" w:right="78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ъем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3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а</w:t>
            </w:r>
          </w:p>
        </w:tc>
        <w:tc>
          <w:tcPr>
            <w:tcW w:w="1558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04" w:lineRule="exact"/>
              <w:ind w:left="340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м</w:t>
            </w:r>
          </w:p>
        </w:tc>
        <w:tc>
          <w:tcPr>
            <w:tcW w:w="1277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340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*</w:t>
            </w:r>
          </w:p>
        </w:tc>
      </w:tr>
      <w:tr>
        <w:trPr>
          <w:trHeight w:val="422" w:hRule="exact"/>
        </w:trPr>
        <w:tc>
          <w:tcPr>
            <w:tcW w:w="3262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6" w:lineRule="exact"/>
              <w:ind w:left="102" w:right="129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ъем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бю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жет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</w:p>
        </w:tc>
        <w:tc>
          <w:tcPr>
            <w:tcW w:w="1558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04" w:lineRule="exact"/>
              <w:ind w:left="349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м</w:t>
            </w:r>
          </w:p>
        </w:tc>
        <w:tc>
          <w:tcPr>
            <w:tcW w:w="1277" w:type="dxa"/>
            <w:tcBorders>
              <w:top w:val="single" w:sz="4.64008" w:space="0" w:color="000000"/>
              <w:bottom w:val="single" w:sz="4.6398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385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*</w:t>
            </w:r>
          </w:p>
        </w:tc>
      </w:tr>
    </w:tbl>
    <w:p>
      <w:pPr>
        <w:spacing w:before="0" w:after="0" w:line="240" w:lineRule="auto"/>
        <w:ind w:left="416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*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свед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ю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7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65" w:footer="0" w:top="260" w:bottom="280" w:left="740" w:right="106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357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367.700012pt;margin-top:27.723108pt;width:199.246224pt;height:165pt;mso-position-horizontal-relative:page;mso-position-vertical-relative:paragraph;z-index:-6350" type="#_x0000_t75">
            <v:imagedata r:id="rId73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Разв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зку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ры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7.799997" w:type="dxa"/>
      </w:tblPr>
      <w:tblGrid/>
      <w:tr>
        <w:trPr>
          <w:trHeight w:val="552" w:hRule="exact"/>
        </w:trPr>
        <w:tc>
          <w:tcPr>
            <w:tcW w:w="34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1129" w:right="110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99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6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124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д.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из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ере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ия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39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3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114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5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34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ш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6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617" w:right="60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ед.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39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603" w:right="5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34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6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617" w:right="60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ед.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39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603" w:right="5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34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ающ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6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593" w:right="57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чел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39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454" w:right="43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3302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470" w:hRule="exact"/>
        </w:trPr>
        <w:tc>
          <w:tcPr>
            <w:tcW w:w="34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аю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щ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6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617" w:right="60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ед.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593" w:right="57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чел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39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555" w:right="53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504" w:right="48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550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34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6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617" w:right="60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ед.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39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603" w:right="5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34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басс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6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617" w:right="60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ед.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39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603" w:right="5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34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6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617" w:right="60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ед.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39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555" w:right="53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39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34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бес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6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77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39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/>
            <w:rPr/>
          </w:p>
        </w:tc>
      </w:tr>
      <w:tr>
        <w:trPr>
          <w:trHeight w:val="240" w:hRule="exact"/>
        </w:trPr>
        <w:tc>
          <w:tcPr>
            <w:tcW w:w="34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6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139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555" w:right="53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85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34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басс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6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139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603" w:right="5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1" w:hRule="exact"/>
        </w:trPr>
        <w:tc>
          <w:tcPr>
            <w:tcW w:w="34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23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аге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я,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6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3" w:lineRule="exact"/>
              <w:ind w:left="617" w:right="60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ед.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39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3" w:lineRule="exact"/>
              <w:ind w:left="603" w:right="5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</w:tbl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8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Ро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си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м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ии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.10.2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0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15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г.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п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рох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дят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ж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бу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221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елов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к.</w:t>
      </w:r>
    </w:p>
    <w:p>
      <w:pPr>
        <w:jc w:val="left"/>
        <w:spacing w:after="0"/>
        <w:sectPr>
          <w:pgMar w:header="65" w:footer="0" w:top="260" w:bottom="280" w:left="640" w:right="780"/>
          <w:pgSz w:w="12240" w:h="15840"/>
        </w:sectPr>
      </w:pPr>
      <w:rPr/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4465" w:right="4266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Пра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1.400003" w:type="dxa"/>
      </w:tblPr>
      <w:tblGrid/>
      <w:tr>
        <w:trPr>
          <w:trHeight w:val="284" w:hRule="exact"/>
        </w:trPr>
        <w:tc>
          <w:tcPr>
            <w:tcW w:w="7513" w:type="dxa"/>
            <w:tcBorders>
              <w:top w:val="single" w:sz="5.4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18" w:after="0" w:line="240" w:lineRule="auto"/>
              <w:ind w:left="3183" w:right="316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99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554" w:type="dxa"/>
            <w:tcBorders>
              <w:top w:val="single" w:sz="5.4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8" w:after="0" w:line="240" w:lineRule="auto"/>
              <w:ind w:left="674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6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93" w:hRule="exact"/>
        </w:trPr>
        <w:tc>
          <w:tcPr>
            <w:tcW w:w="7513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23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шен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554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9" w:after="0" w:line="240" w:lineRule="auto"/>
              <w:ind w:left="1086" w:right="106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484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81" w:hRule="exact"/>
        </w:trPr>
        <w:tc>
          <w:tcPr>
            <w:tcW w:w="7513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т.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554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1" w:after="0" w:line="240" w:lineRule="auto"/>
              <w:ind w:left="1137" w:right="111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78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71" w:hRule="exact"/>
        </w:trPr>
        <w:tc>
          <w:tcPr>
            <w:tcW w:w="7513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яя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ыва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сть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554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9" w:after="0" w:line="240" w:lineRule="auto"/>
              <w:ind w:left="1060" w:right="103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71" w:hRule="exact"/>
        </w:trPr>
        <w:tc>
          <w:tcPr>
            <w:tcW w:w="7513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ыва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сть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,%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554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9" w:after="0" w:line="240" w:lineRule="auto"/>
              <w:ind w:left="1060" w:right="103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</w:tbl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44.6" w:type="dxa"/>
      </w:tblPr>
      <w:tblGrid/>
      <w:tr>
        <w:trPr>
          <w:trHeight w:val="240" w:hRule="exact"/>
        </w:trPr>
        <w:tc>
          <w:tcPr>
            <w:tcW w:w="751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27" w:lineRule="exact"/>
              <w:ind w:left="3236" w:right="31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99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552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27" w:lineRule="exact"/>
              <w:ind w:left="669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5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г.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751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еты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552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1181" w:right="117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751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Общ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аж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ет,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э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з.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552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932" w:right="91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751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552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1181" w:right="117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751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фи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ю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б.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552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1006" w:right="9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</w:tbl>
    <w:p>
      <w:pPr>
        <w:jc w:val="center"/>
        <w:spacing w:after="0"/>
        <w:sectPr>
          <w:pgMar w:header="65" w:footer="0" w:top="260" w:bottom="280" w:left="980" w:right="920"/>
          <w:pgSz w:w="12240" w:h="15840"/>
        </w:sectPr>
      </w:pPr>
      <w:rPr/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4" w:after="0" w:line="240" w:lineRule="auto"/>
        <w:ind w:left="2948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ЗДЕЛ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III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6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Д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ЗАН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ТО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ТЬ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346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60.142502pt;margin-top:-27.936899pt;width:511.63498pt;height:28.24pt;mso-position-horizontal-relative:page;mso-position-vertical-relative:paragraph;z-index:-6349" coordorigin="1203,-559" coordsize="10233,565">
            <v:group style="position:absolute;left:1219;top:-549;width:10198;height:113" coordorigin="1219,-549" coordsize="10198,113">
              <v:shape style="position:absolute;left:1219;top:-549;width:10198;height:113" coordorigin="1219,-549" coordsize="10198,113" path="m1219,-436l11417,-436,11417,-549,1219,-549,1219,-436e" filled="t" fillcolor="#00FFFF" stroked="f">
                <v:path arrowok="t"/>
                <v:fill/>
              </v:shape>
            </v:group>
            <v:group style="position:absolute;left:1219;top:-436;width:104;height:322" coordorigin="1219,-436" coordsize="104,322">
              <v:shape style="position:absolute;left:1219;top:-436;width:104;height:322" coordorigin="1219,-436" coordsize="104,322" path="m1219,-114l1323,-114,1323,-436,1219,-436,1219,-114e" filled="t" fillcolor="#00FFFF" stroked="f">
                <v:path arrowok="t"/>
                <v:fill/>
              </v:shape>
            </v:group>
            <v:group style="position:absolute;left:11314;top:-436;width:103;height:322" coordorigin="11314,-436" coordsize="103,322">
              <v:shape style="position:absolute;left:11314;top:-436;width:103;height:322" coordorigin="11314,-436" coordsize="103,322" path="m11314,-114l11417,-114,11417,-436,11314,-436,11314,-114e" filled="t" fillcolor="#00FFFF" stroked="f">
                <v:path arrowok="t"/>
                <v:fill/>
              </v:shape>
            </v:group>
            <v:group style="position:absolute;left:1219;top:-114;width:10198;height:110" coordorigin="1219,-114" coordsize="10198,110">
              <v:shape style="position:absolute;left:1219;top:-114;width:10198;height:110" coordorigin="1219,-114" coordsize="10198,110" path="m1219,-4l11417,-4,11417,-114,1219,-114,1219,-4e" filled="t" fillcolor="#00FFFF" stroked="f">
                <v:path arrowok="t"/>
                <v:fill/>
              </v:shape>
            </v:group>
            <v:group style="position:absolute;left:1323;top:-436;width:9991;height:322" coordorigin="1323,-436" coordsize="9991,322">
              <v:shape style="position:absolute;left:1323;top:-436;width:9991;height:322" coordorigin="1323,-436" coordsize="9991,322" path="m1323,-114l11314,-114,11314,-436,1323,-436,1323,-114e" filled="t" fillcolor="#00FFFF" stroked="f">
                <v:path arrowok="t"/>
                <v:fill/>
              </v:shape>
            </v:group>
            <v:group style="position:absolute;left:1210;top:-552;width:10219;height:2" coordorigin="1210,-552" coordsize="10219,2">
              <v:shape style="position:absolute;left:1210;top:-552;width:10219;height:2" coordorigin="1210,-552" coordsize="10219,0" path="m1210,-552l11429,-552e" filled="f" stroked="t" strokeweight=".675pt" strokecolor="#000000">
                <v:path arrowok="t"/>
              </v:shape>
            </v:group>
            <v:group style="position:absolute;left:1214;top:-549;width:2;height:545" coordorigin="1214,-549" coordsize="2,545">
              <v:shape style="position:absolute;left:1214;top:-549;width:2;height:545" coordorigin="1214,-549" coordsize="0,545" path="m1214,-549l1214,-4e" filled="f" stroked="t" strokeweight=".580pt" strokecolor="#000000">
                <v:path arrowok="t"/>
              </v:shape>
            </v:group>
            <v:group style="position:absolute;left:11424;top:-549;width:2;height:545" coordorigin="11424,-549" coordsize="2,545">
              <v:shape style="position:absolute;left:11424;top:-549;width:2;height:545" coordorigin="11424,-549" coordsize="0,545" path="m11424,-549l11424,-4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зработ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5" w:type="dxa"/>
      </w:tblPr>
      <w:tblGrid/>
      <w:tr>
        <w:trPr>
          <w:trHeight w:val="471" w:hRule="exact"/>
        </w:trPr>
        <w:tc>
          <w:tcPr>
            <w:tcW w:w="609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5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2472" w:right="245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99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418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40" w:lineRule="auto"/>
              <w:ind w:left="147" w:right="13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из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ере-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28" w:lineRule="exact"/>
              <w:ind w:left="497" w:right="48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ния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840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5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71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20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7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609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аб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всего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418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497" w:right="48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че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840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1227" w:right="120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444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609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чаю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щ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418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497" w:right="48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че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840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1227" w:right="120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389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609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без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аб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418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583" w:right="56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%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840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1251" w:right="12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470" w:hRule="exact"/>
        </w:trPr>
        <w:tc>
          <w:tcPr>
            <w:tcW w:w="609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сть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щ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щ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аб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аж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ящ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ете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бе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всего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418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497" w:right="48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че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840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218" w:right="120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453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470" w:hRule="exact"/>
        </w:trPr>
        <w:tc>
          <w:tcPr>
            <w:tcW w:w="609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т.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–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щ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щ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аб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дов,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ящ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чете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бе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418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497" w:right="48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че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840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269" w:right="125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470" w:hRule="exact"/>
        </w:trPr>
        <w:tc>
          <w:tcPr>
            <w:tcW w:w="6095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э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(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без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аб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ю)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418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497" w:right="48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че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840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242" w:right="12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</w:tbl>
    <w:p>
      <w:pPr>
        <w:jc w:val="center"/>
        <w:spacing w:after="0"/>
        <w:sectPr>
          <w:pgMar w:header="65" w:footer="0" w:top="260" w:bottom="280" w:left="1080" w:right="58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536" w:right="939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Ср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работ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кр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га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го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3210" w:right="3612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ш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  <w:i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9" w:after="0" w:line="40" w:lineRule="exact"/>
        <w:jc w:val="left"/>
        <w:rPr>
          <w:sz w:val="4"/>
          <w:szCs w:val="4"/>
        </w:rPr>
      </w:pPr>
      <w:rPr/>
      <w:r>
        <w:rPr>
          <w:sz w:val="4"/>
          <w:szCs w:val="4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5.480003" w:type="dxa"/>
      </w:tblPr>
      <w:tblGrid/>
      <w:tr>
        <w:trPr>
          <w:trHeight w:val="630" w:hRule="exact"/>
        </w:trPr>
        <w:tc>
          <w:tcPr>
            <w:tcW w:w="4962" w:type="dxa"/>
            <w:tcBorders>
              <w:top w:val="single" w:sz="5.4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5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962" w:right="194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795" w:type="dxa"/>
            <w:tcBorders>
              <w:top w:val="single" w:sz="5.4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5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371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на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г.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750" w:type="dxa"/>
            <w:tcBorders>
              <w:top w:val="single" w:sz="5.4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5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369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на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416" w:type="dxa"/>
            <w:tcBorders>
              <w:top w:val="single" w:sz="5.4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03" w:lineRule="exact"/>
              <w:ind w:left="177" w:right="15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г.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2" w:after="0" w:line="240" w:lineRule="auto"/>
              <w:ind w:left="431" w:right="41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%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0" w:after="0" w:line="205" w:lineRule="exact"/>
              <w:ind w:left="153" w:right="13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г.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</w:tr>
      <w:tr>
        <w:trPr>
          <w:trHeight w:val="218" w:hRule="exact"/>
        </w:trPr>
        <w:tc>
          <w:tcPr>
            <w:tcW w:w="496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ющ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тва</w:t>
            </w:r>
          </w:p>
        </w:tc>
        <w:tc>
          <w:tcPr>
            <w:tcW w:w="1795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678" w:right="65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5</w:t>
            </w:r>
          </w:p>
        </w:tc>
        <w:tc>
          <w:tcPr>
            <w:tcW w:w="1750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655" w:right="63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8</w:t>
            </w:r>
          </w:p>
        </w:tc>
        <w:tc>
          <w:tcPr>
            <w:tcW w:w="1416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01" w:lineRule="exact"/>
              <w:ind w:left="510" w:right="49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5</w:t>
            </w:r>
          </w:p>
        </w:tc>
      </w:tr>
      <w:tr>
        <w:trPr>
          <w:trHeight w:val="216" w:hRule="exact"/>
        </w:trPr>
        <w:tc>
          <w:tcPr>
            <w:tcW w:w="496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тво</w:t>
            </w:r>
          </w:p>
        </w:tc>
        <w:tc>
          <w:tcPr>
            <w:tcW w:w="1795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678" w:right="65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5</w:t>
            </w:r>
          </w:p>
        </w:tc>
        <w:tc>
          <w:tcPr>
            <w:tcW w:w="1750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655" w:right="63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5</w:t>
            </w:r>
          </w:p>
        </w:tc>
        <w:tc>
          <w:tcPr>
            <w:tcW w:w="1416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01" w:lineRule="exact"/>
              <w:ind w:left="578" w:right="558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</w:tr>
      <w:tr>
        <w:trPr>
          <w:trHeight w:val="216" w:hRule="exact"/>
        </w:trPr>
        <w:tc>
          <w:tcPr>
            <w:tcW w:w="496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х</w:t>
            </w:r>
          </w:p>
        </w:tc>
        <w:tc>
          <w:tcPr>
            <w:tcW w:w="1795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767" w:right="74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42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750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744" w:right="72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44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416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01" w:lineRule="exact"/>
              <w:ind w:left="465" w:right="44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,8</w:t>
            </w:r>
          </w:p>
        </w:tc>
      </w:tr>
      <w:tr>
        <w:trPr>
          <w:trHeight w:val="367" w:hRule="exact"/>
        </w:trPr>
        <w:tc>
          <w:tcPr>
            <w:tcW w:w="496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04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тво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э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э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ды</w:t>
            </w:r>
          </w:p>
        </w:tc>
        <w:tc>
          <w:tcPr>
            <w:tcW w:w="1795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71" w:after="0" w:line="240" w:lineRule="auto"/>
              <w:ind w:left="722" w:right="70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488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750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71" w:after="0" w:line="240" w:lineRule="auto"/>
              <w:ind w:left="698" w:right="68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496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416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71" w:after="0" w:line="240" w:lineRule="auto"/>
              <w:ind w:left="459" w:right="44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,6</w:t>
            </w:r>
          </w:p>
        </w:tc>
      </w:tr>
      <w:tr>
        <w:trPr>
          <w:trHeight w:val="631" w:hRule="exact"/>
        </w:trPr>
        <w:tc>
          <w:tcPr>
            <w:tcW w:w="496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;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х</w:t>
            </w:r>
          </w:p>
          <w:p>
            <w:pPr>
              <w:spacing w:before="1" w:after="0" w:line="208" w:lineRule="exact"/>
              <w:ind w:left="102" w:right="111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тв,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изд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ичн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ьз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я</w:t>
            </w:r>
          </w:p>
        </w:tc>
        <w:tc>
          <w:tcPr>
            <w:tcW w:w="1795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722" w:right="70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316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750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98" w:right="68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295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416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1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10" w:right="49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4</w:t>
            </w:r>
          </w:p>
        </w:tc>
      </w:tr>
      <w:tr>
        <w:trPr>
          <w:trHeight w:val="276" w:hRule="exact"/>
        </w:trPr>
        <w:tc>
          <w:tcPr>
            <w:tcW w:w="496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тини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ны</w:t>
            </w:r>
          </w:p>
        </w:tc>
        <w:tc>
          <w:tcPr>
            <w:tcW w:w="1795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23" w:after="0" w:line="240" w:lineRule="auto"/>
              <w:ind w:left="767" w:right="74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46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750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23" w:after="0" w:line="240" w:lineRule="auto"/>
              <w:ind w:left="744" w:right="72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43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416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23" w:after="0" w:line="240" w:lineRule="auto"/>
              <w:ind w:left="508" w:right="49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5</w:t>
            </w:r>
          </w:p>
        </w:tc>
      </w:tr>
      <w:tr>
        <w:trPr>
          <w:trHeight w:val="216" w:hRule="exact"/>
        </w:trPr>
        <w:tc>
          <w:tcPr>
            <w:tcW w:w="496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ь</w:t>
            </w:r>
          </w:p>
        </w:tc>
        <w:tc>
          <w:tcPr>
            <w:tcW w:w="1795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722" w:right="70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304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750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698" w:right="68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233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416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01" w:lineRule="exact"/>
              <w:ind w:left="510" w:right="49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6</w:t>
            </w:r>
          </w:p>
        </w:tc>
      </w:tr>
      <w:tr>
        <w:trPr>
          <w:trHeight w:val="218" w:hRule="exact"/>
        </w:trPr>
        <w:tc>
          <w:tcPr>
            <w:tcW w:w="496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ть</w:t>
            </w:r>
          </w:p>
        </w:tc>
        <w:tc>
          <w:tcPr>
            <w:tcW w:w="1795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767" w:right="74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68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750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744" w:right="72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416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01" w:lineRule="exact"/>
              <w:ind w:left="510" w:right="49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2</w:t>
            </w:r>
          </w:p>
        </w:tc>
      </w:tr>
      <w:tr>
        <w:trPr>
          <w:trHeight w:val="423" w:hRule="exact"/>
        </w:trPr>
        <w:tc>
          <w:tcPr>
            <w:tcW w:w="496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0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ез-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0" w:after="0" w:line="206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ти;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е</w:t>
            </w:r>
          </w:p>
        </w:tc>
        <w:tc>
          <w:tcPr>
            <w:tcW w:w="1795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98" w:after="0" w:line="240" w:lineRule="auto"/>
              <w:ind w:left="722" w:right="70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750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750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98" w:after="0" w:line="240" w:lineRule="auto"/>
              <w:ind w:left="698" w:right="68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727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416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98" w:after="0" w:line="240" w:lineRule="auto"/>
              <w:ind w:left="503" w:right="48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9</w:t>
            </w:r>
          </w:p>
        </w:tc>
      </w:tr>
      <w:tr>
        <w:trPr>
          <w:trHeight w:val="276" w:hRule="exact"/>
        </w:trPr>
        <w:tc>
          <w:tcPr>
            <w:tcW w:w="496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е</w:t>
            </w:r>
          </w:p>
        </w:tc>
        <w:tc>
          <w:tcPr>
            <w:tcW w:w="1795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25" w:after="0" w:line="240" w:lineRule="auto"/>
              <w:ind w:left="678" w:right="65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4</w:t>
            </w:r>
          </w:p>
        </w:tc>
        <w:tc>
          <w:tcPr>
            <w:tcW w:w="1750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25" w:after="0" w:line="240" w:lineRule="auto"/>
              <w:ind w:left="655" w:right="63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9</w:t>
            </w:r>
          </w:p>
        </w:tc>
        <w:tc>
          <w:tcPr>
            <w:tcW w:w="1416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25" w:after="0" w:line="240" w:lineRule="auto"/>
              <w:ind w:left="508" w:right="49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9</w:t>
            </w:r>
          </w:p>
        </w:tc>
      </w:tr>
      <w:tr>
        <w:trPr>
          <w:trHeight w:val="276" w:hRule="exact"/>
        </w:trPr>
        <w:tc>
          <w:tcPr>
            <w:tcW w:w="4962" w:type="dxa"/>
            <w:tcBorders>
              <w:top w:val="single" w:sz="4.640" w:space="0" w:color="000000"/>
              <w:bottom w:val="single" w:sz="4.6398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</w:p>
        </w:tc>
        <w:tc>
          <w:tcPr>
            <w:tcW w:w="1795" w:type="dxa"/>
            <w:tcBorders>
              <w:top w:val="single" w:sz="4.640" w:space="0" w:color="000000"/>
              <w:bottom w:val="single" w:sz="4.6398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25" w:after="0" w:line="240" w:lineRule="auto"/>
              <w:ind w:left="678" w:right="65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6</w:t>
            </w:r>
          </w:p>
        </w:tc>
        <w:tc>
          <w:tcPr>
            <w:tcW w:w="1750" w:type="dxa"/>
            <w:tcBorders>
              <w:top w:val="single" w:sz="4.640" w:space="0" w:color="000000"/>
              <w:bottom w:val="single" w:sz="4.6398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25" w:after="0" w:line="240" w:lineRule="auto"/>
              <w:ind w:left="655" w:right="63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0</w:t>
            </w:r>
          </w:p>
        </w:tc>
        <w:tc>
          <w:tcPr>
            <w:tcW w:w="1416" w:type="dxa"/>
            <w:tcBorders>
              <w:top w:val="single" w:sz="4.640" w:space="0" w:color="000000"/>
              <w:bottom w:val="single" w:sz="4.6398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25" w:after="0" w:line="240" w:lineRule="auto"/>
              <w:ind w:left="575" w:right="55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</w:tr>
      <w:tr>
        <w:trPr>
          <w:trHeight w:val="434" w:hRule="exact"/>
        </w:trPr>
        <w:tc>
          <w:tcPr>
            <w:tcW w:w="4962" w:type="dxa"/>
            <w:tcBorders>
              <w:top w:val="single" w:sz="4.639840" w:space="0" w:color="000000"/>
              <w:bottom w:val="single" w:sz="4.6398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2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</w:p>
        </w:tc>
        <w:tc>
          <w:tcPr>
            <w:tcW w:w="1795" w:type="dxa"/>
            <w:tcBorders>
              <w:top w:val="single" w:sz="4.639840" w:space="0" w:color="000000"/>
              <w:bottom w:val="single" w:sz="4.6398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5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722" w:right="70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373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750" w:type="dxa"/>
            <w:tcBorders>
              <w:top w:val="single" w:sz="4.639840" w:space="0" w:color="000000"/>
              <w:bottom w:val="single" w:sz="4.6398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5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98" w:right="68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390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416" w:type="dxa"/>
            <w:tcBorders>
              <w:top w:val="single" w:sz="4.639840" w:space="0" w:color="000000"/>
              <w:bottom w:val="single" w:sz="4.6398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5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457" w:right="43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,6</w:t>
            </w:r>
          </w:p>
        </w:tc>
      </w:tr>
      <w:tr>
        <w:trPr>
          <w:trHeight w:val="216" w:hRule="exact"/>
        </w:trPr>
        <w:tc>
          <w:tcPr>
            <w:tcW w:w="4962" w:type="dxa"/>
            <w:tcBorders>
              <w:top w:val="single" w:sz="4.639840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ижи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"/>
                <w:w w:val="100"/>
              </w:rPr>
              <w:t>щ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а</w:t>
            </w:r>
          </w:p>
        </w:tc>
        <w:tc>
          <w:tcPr>
            <w:tcW w:w="1795" w:type="dxa"/>
            <w:tcBorders>
              <w:top w:val="single" w:sz="4.639840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722" w:right="70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202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750" w:type="dxa"/>
            <w:tcBorders>
              <w:top w:val="single" w:sz="4.639840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698" w:right="68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237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416" w:type="dxa"/>
            <w:tcBorders>
              <w:top w:val="single" w:sz="4.639840" w:space="0" w:color="000000"/>
              <w:bottom w:val="single" w:sz="4.64008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01" w:lineRule="exact"/>
              <w:ind w:left="465" w:right="44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,3</w:t>
            </w:r>
          </w:p>
        </w:tc>
      </w:tr>
      <w:tr>
        <w:trPr>
          <w:trHeight w:val="218" w:hRule="exact"/>
        </w:trPr>
        <w:tc>
          <w:tcPr>
            <w:tcW w:w="4962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04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Ст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ите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тво</w:t>
            </w:r>
          </w:p>
        </w:tc>
        <w:tc>
          <w:tcPr>
            <w:tcW w:w="1795" w:type="dxa"/>
            <w:tcBorders>
              <w:top w:val="single" w:sz="4.64008" w:space="0" w:color="000000"/>
              <w:bottom w:val="single" w:sz="4.6398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04" w:lineRule="exact"/>
              <w:ind w:left="813" w:right="79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3</w:t>
            </w:r>
          </w:p>
        </w:tc>
        <w:tc>
          <w:tcPr>
            <w:tcW w:w="1750" w:type="dxa"/>
            <w:tcBorders>
              <w:top w:val="single" w:sz="4.64008" w:space="0" w:color="000000"/>
              <w:bottom w:val="single" w:sz="4.6398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04" w:lineRule="exact"/>
              <w:ind w:left="789" w:right="77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4</w:t>
            </w:r>
          </w:p>
        </w:tc>
        <w:tc>
          <w:tcPr>
            <w:tcW w:w="1416" w:type="dxa"/>
            <w:tcBorders>
              <w:top w:val="single" w:sz="4.64008" w:space="0" w:color="000000"/>
              <w:bottom w:val="single" w:sz="4.6398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04" w:lineRule="exact"/>
              <w:ind w:left="465" w:right="44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,3</w:t>
            </w:r>
          </w:p>
        </w:tc>
      </w:tr>
      <w:tr>
        <w:trPr>
          <w:trHeight w:val="216" w:hRule="exact"/>
        </w:trPr>
        <w:tc>
          <w:tcPr>
            <w:tcW w:w="4962" w:type="dxa"/>
            <w:tcBorders>
              <w:top w:val="single" w:sz="4.639840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04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: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795" w:type="dxa"/>
            <w:tcBorders>
              <w:top w:val="single" w:sz="4.639840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04" w:lineRule="exact"/>
              <w:ind w:left="633" w:right="61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750" w:type="dxa"/>
            <w:tcBorders>
              <w:top w:val="single" w:sz="4.639840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04" w:lineRule="exact"/>
              <w:ind w:left="655" w:right="63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416" w:type="dxa"/>
            <w:tcBorders>
              <w:top w:val="single" w:sz="4.639840" w:space="0" w:color="000000"/>
              <w:bottom w:val="single" w:sz="4.64008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04" w:lineRule="exact"/>
              <w:ind w:left="510" w:right="49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</w:tr>
    </w:tbl>
    <w:p>
      <w:pPr>
        <w:jc w:val="center"/>
        <w:spacing w:after="0"/>
        <w:sectPr>
          <w:pgMar w:header="65" w:footer="0" w:top="260" w:bottom="280" w:left="1380" w:right="720"/>
          <w:pgSz w:w="12240" w:h="15840"/>
        </w:sectPr>
      </w:pPr>
      <w:rPr/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4" w:after="0" w:line="316" w:lineRule="exact"/>
        <w:ind w:left="3028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  <w:position w:val="-1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  <w:position w:val="-1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ЗДЕЛ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  <w:position w:val="-1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  <w:position w:val="-1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69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  <w:position w:val="-1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  <w:position w:val="-1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Ы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  <w:position w:val="-1"/>
        </w:rPr>
        <w:t>Ш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ЛЕННО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  <w:position w:val="-1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  <w:position w:val="-1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Ь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40" w:after="0" w:line="206" w:lineRule="exact"/>
        <w:ind w:left="117" w:right="58" w:firstLine="425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33.669998pt;margin-top:-44.429993pt;width:525.680040pt;height:28.78pt;mso-position-horizontal-relative:page;mso-position-vertical-relative:paragraph;z-index:-6348" coordorigin="673,-889" coordsize="10514,576">
            <v:group style="position:absolute;left:691;top:-878;width:10480;height:118" coordorigin="691,-878" coordsize="10480,118">
              <v:shape style="position:absolute;left:691;top:-878;width:10480;height:118" coordorigin="691,-878" coordsize="10480,118" path="m691,-760l11172,-760,11172,-878,691,-878,691,-760e" filled="t" fillcolor="#00FFFF" stroked="f">
                <v:path arrowok="t"/>
                <v:fill/>
              </v:shape>
            </v:group>
            <v:group style="position:absolute;left:691;top:-760;width:101;height:322" coordorigin="691,-760" coordsize="101,322">
              <v:shape style="position:absolute;left:691;top:-760;width:101;height:322" coordorigin="691,-760" coordsize="101,322" path="m691,-439l792,-439,792,-760,691,-760,691,-439e" filled="t" fillcolor="#00FFFF" stroked="f">
                <v:path arrowok="t"/>
                <v:fill/>
              </v:shape>
            </v:group>
            <v:group style="position:absolute;left:11068;top:-760;width:103;height:322" coordorigin="11068,-760" coordsize="103,322">
              <v:shape style="position:absolute;left:11068;top:-760;width:103;height:322" coordorigin="11068,-760" coordsize="103,322" path="m11068,-439l11172,-439,11172,-760,11068,-760,11068,-439e" filled="t" fillcolor="#00FFFF" stroked="f">
                <v:path arrowok="t"/>
                <v:fill/>
              </v:shape>
            </v:group>
            <v:group style="position:absolute;left:691;top:-439;width:10480;height:115" coordorigin="691,-439" coordsize="10480,115">
              <v:shape style="position:absolute;left:691;top:-439;width:10480;height:115" coordorigin="691,-439" coordsize="10480,115" path="m691,-324l11172,-324,11172,-439,691,-439,691,-324e" filled="t" fillcolor="#00FFFF" stroked="f">
                <v:path arrowok="t"/>
                <v:fill/>
              </v:shape>
            </v:group>
            <v:group style="position:absolute;left:792;top:-760;width:10276;height:322" coordorigin="792,-760" coordsize="10276,322">
              <v:shape style="position:absolute;left:792;top:-760;width:10276;height:322" coordorigin="792,-760" coordsize="10276,322" path="m792,-439l11068,-439,11068,-760,792,-760,792,-439e" filled="t" fillcolor="#00FFFF" stroked="f">
                <v:path arrowok="t"/>
                <v:fill/>
              </v:shape>
            </v:group>
            <v:group style="position:absolute;left:679;top:-883;width:10502;height:2" coordorigin="679,-883" coordsize="10502,2">
              <v:shape style="position:absolute;left:679;top:-883;width:10502;height:2" coordorigin="679,-883" coordsize="10502,0" path="m679,-883l11181,-883e" filled="f" stroked="t" strokeweight=".580pt" strokecolor="#000000">
                <v:path arrowok="t"/>
              </v:shape>
            </v:group>
            <v:group style="position:absolute;left:684;top:-878;width:2;height:554" coordorigin="684,-878" coordsize="2,554">
              <v:shape style="position:absolute;left:684;top:-878;width:2;height:554" coordorigin="684,-878" coordsize="0,554" path="m684,-878l684,-324e" filled="f" stroked="t" strokeweight=".580pt" strokecolor="#000000">
                <v:path arrowok="t"/>
              </v:shape>
            </v:group>
            <v:group style="position:absolute;left:679;top:-319;width:10502;height:2" coordorigin="679,-319" coordsize="10502,2">
              <v:shape style="position:absolute;left:679;top:-319;width:10502;height:2" coordorigin="679,-319" coordsize="10502,0" path="m679,-319l11181,-319e" filled="f" stroked="t" strokeweight=".580pt" strokecolor="#000000">
                <v:path arrowok="t"/>
              </v:shape>
            </v:group>
            <v:group style="position:absolute;left:11176;top:-878;width:2;height:554" coordorigin="11176,-878" coordsize="2,554">
              <v:shape style="position:absolute;left:11176;top:-878;width:2;height:554" coordorigin="11176,-878" coordsize="0,554" path="m11176,-878l11176,-324e" filled="f" stroked="t" strokeweight=".58004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ют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ь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тий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«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г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»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д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и-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ы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теп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ьш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же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п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ты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ющ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в,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тке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«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х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тв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»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АО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«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М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й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»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</w:rPr>
        <w:t>«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М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»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ги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</w:p>
    <w:p>
      <w:pPr>
        <w:spacing w:before="1" w:after="0" w:line="240" w:lineRule="auto"/>
        <w:ind w:left="199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вая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груз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обраб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аю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щ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зво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6.199999" w:type="dxa"/>
      </w:tblPr>
      <w:tblGrid/>
      <w:tr>
        <w:trPr>
          <w:trHeight w:val="838" w:hRule="exact"/>
        </w:trPr>
        <w:tc>
          <w:tcPr>
            <w:tcW w:w="545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208" w:right="219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054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96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Ед.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м.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841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2" w:after="0" w:line="206" w:lineRule="exact"/>
              <w:ind w:left="96" w:right="8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ж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о-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0" w:after="0" w:line="204" w:lineRule="exact"/>
              <w:ind w:left="268" w:right="25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на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2136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5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6" w:lineRule="exact"/>
              <w:ind w:left="199" w:right="18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%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ю-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щ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му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ду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0" w:after="0" w:line="204" w:lineRule="exact"/>
              <w:ind w:left="762" w:right="74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20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г.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</w:tr>
      <w:tr>
        <w:trPr>
          <w:trHeight w:val="298" w:hRule="exact"/>
        </w:trPr>
        <w:tc>
          <w:tcPr>
            <w:tcW w:w="545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35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ъем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ю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"/>
                <w:w w:val="100"/>
              </w:rPr>
              <w:t>щ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–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го</w:t>
            </w:r>
          </w:p>
        </w:tc>
        <w:tc>
          <w:tcPr>
            <w:tcW w:w="1054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35" w:after="0" w:line="240" w:lineRule="auto"/>
              <w:ind w:left="177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б.</w:t>
            </w:r>
          </w:p>
        </w:tc>
        <w:tc>
          <w:tcPr>
            <w:tcW w:w="1841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35" w:after="0" w:line="240" w:lineRule="auto"/>
              <w:ind w:left="597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4</w:t>
            </w:r>
          </w:p>
        </w:tc>
        <w:tc>
          <w:tcPr>
            <w:tcW w:w="2136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35" w:after="0" w:line="240" w:lineRule="auto"/>
              <w:ind w:left="825" w:right="80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,8</w:t>
            </w:r>
          </w:p>
        </w:tc>
      </w:tr>
      <w:tr>
        <w:trPr>
          <w:trHeight w:val="218" w:hRule="exact"/>
        </w:trPr>
        <w:tc>
          <w:tcPr>
            <w:tcW w:w="545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:</w:t>
            </w:r>
          </w:p>
        </w:tc>
        <w:tc>
          <w:tcPr>
            <w:tcW w:w="1054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1841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2136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/>
            <w:rPr/>
          </w:p>
        </w:tc>
      </w:tr>
      <w:tr>
        <w:trPr>
          <w:trHeight w:val="290" w:hRule="exact"/>
        </w:trPr>
        <w:tc>
          <w:tcPr>
            <w:tcW w:w="5454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3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тво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щ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юч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тки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к</w:t>
            </w:r>
          </w:p>
        </w:tc>
        <w:tc>
          <w:tcPr>
            <w:tcW w:w="1054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30" w:after="0" w:line="240" w:lineRule="auto"/>
              <w:ind w:left="177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б.</w:t>
            </w:r>
          </w:p>
        </w:tc>
        <w:tc>
          <w:tcPr>
            <w:tcW w:w="1841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30" w:after="0" w:line="240" w:lineRule="auto"/>
              <w:ind w:left="597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8</w:t>
            </w:r>
          </w:p>
        </w:tc>
        <w:tc>
          <w:tcPr>
            <w:tcW w:w="2136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30" w:after="0" w:line="240" w:lineRule="auto"/>
              <w:ind w:left="825" w:right="80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,9</w:t>
            </w:r>
          </w:p>
        </w:tc>
      </w:tr>
      <w:tr>
        <w:trPr>
          <w:trHeight w:val="218" w:hRule="exact"/>
        </w:trPr>
        <w:tc>
          <w:tcPr>
            <w:tcW w:w="5454" w:type="dxa"/>
            <w:tcBorders>
              <w:top w:val="single" w:sz="4.64008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4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ш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тво</w:t>
            </w:r>
          </w:p>
        </w:tc>
        <w:tc>
          <w:tcPr>
            <w:tcW w:w="1054" w:type="dxa"/>
            <w:tcBorders>
              <w:top w:val="single" w:sz="4.64008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4" w:lineRule="exact"/>
              <w:ind w:left="177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б.</w:t>
            </w:r>
          </w:p>
        </w:tc>
        <w:tc>
          <w:tcPr>
            <w:tcW w:w="1841" w:type="dxa"/>
            <w:tcBorders>
              <w:top w:val="single" w:sz="4.64008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4" w:lineRule="exact"/>
              <w:ind w:left="849" w:right="83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</w:p>
        </w:tc>
        <w:tc>
          <w:tcPr>
            <w:tcW w:w="2136" w:type="dxa"/>
            <w:tcBorders>
              <w:top w:val="single" w:sz="4.64008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04" w:lineRule="exact"/>
              <w:ind w:left="997" w:right="98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</w:p>
        </w:tc>
      </w:tr>
      <w:tr>
        <w:trPr>
          <w:trHeight w:val="217" w:hRule="exact"/>
        </w:trPr>
        <w:tc>
          <w:tcPr>
            <w:tcW w:w="545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тка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тво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изд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а</w:t>
            </w:r>
          </w:p>
        </w:tc>
        <w:tc>
          <w:tcPr>
            <w:tcW w:w="1054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2" w:lineRule="exact"/>
              <w:ind w:left="177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б.</w:t>
            </w:r>
          </w:p>
        </w:tc>
        <w:tc>
          <w:tcPr>
            <w:tcW w:w="1841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2" w:lineRule="exact"/>
              <w:ind w:left="849" w:right="83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</w:p>
        </w:tc>
        <w:tc>
          <w:tcPr>
            <w:tcW w:w="2136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02" w:lineRule="exact"/>
              <w:ind w:left="870" w:right="85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7</w:t>
            </w:r>
          </w:p>
        </w:tc>
      </w:tr>
      <w:tr>
        <w:trPr>
          <w:trHeight w:val="218" w:hRule="exact"/>
        </w:trPr>
        <w:tc>
          <w:tcPr>
            <w:tcW w:w="5454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тво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изд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ий</w:t>
            </w:r>
          </w:p>
        </w:tc>
        <w:tc>
          <w:tcPr>
            <w:tcW w:w="1054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177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б.</w:t>
            </w:r>
          </w:p>
        </w:tc>
        <w:tc>
          <w:tcPr>
            <w:tcW w:w="1841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849" w:right="83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</w:p>
        </w:tc>
        <w:tc>
          <w:tcPr>
            <w:tcW w:w="2136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997" w:right="98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</w:p>
        </w:tc>
      </w:tr>
      <w:tr>
        <w:trPr>
          <w:trHeight w:val="422" w:hRule="exact"/>
        </w:trPr>
        <w:tc>
          <w:tcPr>
            <w:tcW w:w="5454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гич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тво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3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тво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4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0" w:after="0" w:line="206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иче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изд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ий</w:t>
            </w:r>
          </w:p>
        </w:tc>
        <w:tc>
          <w:tcPr>
            <w:tcW w:w="1054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97" w:after="0" w:line="240" w:lineRule="auto"/>
              <w:ind w:left="177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б.</w:t>
            </w:r>
          </w:p>
        </w:tc>
        <w:tc>
          <w:tcPr>
            <w:tcW w:w="1841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97" w:after="0" w:line="240" w:lineRule="auto"/>
              <w:ind w:left="849" w:right="83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</w:p>
        </w:tc>
        <w:tc>
          <w:tcPr>
            <w:tcW w:w="2136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97" w:after="0" w:line="240" w:lineRule="auto"/>
              <w:ind w:left="863" w:right="84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3</w:t>
            </w:r>
          </w:p>
        </w:tc>
      </w:tr>
      <w:tr>
        <w:trPr>
          <w:trHeight w:val="218" w:hRule="exact"/>
        </w:trPr>
        <w:tc>
          <w:tcPr>
            <w:tcW w:w="5454" w:type="dxa"/>
            <w:tcBorders>
              <w:top w:val="single" w:sz="4.639840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тво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шин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3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я</w:t>
            </w:r>
          </w:p>
        </w:tc>
        <w:tc>
          <w:tcPr>
            <w:tcW w:w="1054" w:type="dxa"/>
            <w:tcBorders>
              <w:top w:val="single" w:sz="4.639840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177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б.</w:t>
            </w:r>
          </w:p>
        </w:tc>
        <w:tc>
          <w:tcPr>
            <w:tcW w:w="1841" w:type="dxa"/>
            <w:tcBorders>
              <w:top w:val="single" w:sz="4.639840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849" w:right="83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</w:p>
        </w:tc>
        <w:tc>
          <w:tcPr>
            <w:tcW w:w="2136" w:type="dxa"/>
            <w:tcBorders>
              <w:top w:val="single" w:sz="4.639840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870" w:right="85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2</w:t>
            </w:r>
          </w:p>
        </w:tc>
      </w:tr>
      <w:tr>
        <w:trPr>
          <w:trHeight w:val="422" w:hRule="exact"/>
        </w:trPr>
        <w:tc>
          <w:tcPr>
            <w:tcW w:w="5454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тво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э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э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птич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го</w:t>
            </w:r>
          </w:p>
          <w:p>
            <w:pPr>
              <w:spacing w:before="0" w:after="0" w:line="206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я</w:t>
            </w:r>
          </w:p>
        </w:tc>
        <w:tc>
          <w:tcPr>
            <w:tcW w:w="1054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97" w:after="0" w:line="240" w:lineRule="auto"/>
              <w:ind w:left="177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б.</w:t>
            </w:r>
          </w:p>
        </w:tc>
        <w:tc>
          <w:tcPr>
            <w:tcW w:w="1841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97" w:after="0" w:line="240" w:lineRule="auto"/>
              <w:ind w:left="849" w:right="83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</w:p>
        </w:tc>
        <w:tc>
          <w:tcPr>
            <w:tcW w:w="2136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97" w:after="0" w:line="240" w:lineRule="auto"/>
              <w:ind w:left="752" w:right="73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</w:p>
        </w:tc>
      </w:tr>
      <w:tr>
        <w:trPr>
          <w:trHeight w:val="218" w:hRule="exact"/>
        </w:trPr>
        <w:tc>
          <w:tcPr>
            <w:tcW w:w="5454" w:type="dxa"/>
            <w:tcBorders>
              <w:top w:val="single" w:sz="4.639840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тва</w:t>
            </w:r>
          </w:p>
        </w:tc>
        <w:tc>
          <w:tcPr>
            <w:tcW w:w="1054" w:type="dxa"/>
            <w:tcBorders>
              <w:top w:val="single" w:sz="4.639840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177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б.</w:t>
            </w:r>
          </w:p>
        </w:tc>
        <w:tc>
          <w:tcPr>
            <w:tcW w:w="1841" w:type="dxa"/>
            <w:tcBorders>
              <w:top w:val="single" w:sz="4.639840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849" w:right="83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</w:p>
        </w:tc>
        <w:tc>
          <w:tcPr>
            <w:tcW w:w="2136" w:type="dxa"/>
            <w:tcBorders>
              <w:top w:val="single" w:sz="4.639840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997" w:right="98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</w:p>
        </w:tc>
      </w:tr>
      <w:tr>
        <w:trPr>
          <w:trHeight w:val="216" w:hRule="exact"/>
        </w:trPr>
        <w:tc>
          <w:tcPr>
            <w:tcW w:w="5454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тво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э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э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ды</w:t>
            </w:r>
          </w:p>
        </w:tc>
        <w:tc>
          <w:tcPr>
            <w:tcW w:w="1054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177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б.</w:t>
            </w:r>
          </w:p>
        </w:tc>
        <w:tc>
          <w:tcPr>
            <w:tcW w:w="1841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609" w:right="59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1</w:t>
            </w:r>
          </w:p>
        </w:tc>
        <w:tc>
          <w:tcPr>
            <w:tcW w:w="2136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789" w:right="93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4</w:t>
            </w:r>
          </w:p>
        </w:tc>
      </w:tr>
    </w:tbl>
    <w:p>
      <w:pPr>
        <w:jc w:val="center"/>
        <w:spacing w:after="0"/>
        <w:sectPr>
          <w:pgMar w:header="65" w:footer="0" w:top="260" w:bottom="280" w:left="500" w:right="880"/>
          <w:pgSz w:w="12240" w:h="15840"/>
        </w:sectPr>
      </w:pPr>
      <w:rPr/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4" w:after="0" w:line="316" w:lineRule="exact"/>
        <w:ind w:left="2524" w:right="-20"/>
        <w:jc w:val="left"/>
        <w:tabs>
          <w:tab w:pos="628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  <w:position w:val="-1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  <w:position w:val="-1"/>
        </w:rPr>
        <w:t>Г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  <w:position w:val="-1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ОП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  <w:position w:val="-1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  <w:position w:val="-1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Ы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  <w:position w:val="-1"/>
        </w:rPr>
        <w:t>Ш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ЛЕННЫЙ</w:t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КО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  <w:position w:val="-1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  <w:position w:val="-1"/>
        </w:rPr>
        <w:t>Л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ЕКС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187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43.75pt;margin-top:-38.636852pt;width:530.13998pt;height:26.5pt;mso-position-horizontal-relative:page;mso-position-vertical-relative:paragraph;z-index:-6347" coordorigin="875,-773" coordsize="10603,530">
            <v:group style="position:absolute;left:890;top:-762;width:10572;height:94" coordorigin="890,-762" coordsize="10572,94">
              <v:shape style="position:absolute;left:890;top:-762;width:10572;height:94" coordorigin="890,-762" coordsize="10572,94" path="m890,-669l11462,-669,11462,-762,890,-762,890,-669e" filled="t" fillcolor="#00FFFF" stroked="f">
                <v:path arrowok="t"/>
                <v:fill/>
              </v:shape>
            </v:group>
            <v:group style="position:absolute;left:890;top:-669;width:103;height:322" coordorigin="890,-669" coordsize="103,322">
              <v:shape style="position:absolute;left:890;top:-669;width:103;height:322" coordorigin="890,-669" coordsize="103,322" path="m890,-347l994,-347,994,-669,890,-669,890,-347e" filled="t" fillcolor="#00FFFF" stroked="f">
                <v:path arrowok="t"/>
                <v:fill/>
              </v:shape>
            </v:group>
            <v:group style="position:absolute;left:11359;top:-669;width:103;height:322" coordorigin="11359,-669" coordsize="103,322">
              <v:shape style="position:absolute;left:11359;top:-669;width:103;height:322" coordorigin="11359,-669" coordsize="103,322" path="m11359,-347l11462,-347,11462,-669,11359,-669,11359,-347e" filled="t" fillcolor="#00FFFF" stroked="f">
                <v:path arrowok="t"/>
                <v:fill/>
              </v:shape>
            </v:group>
            <v:group style="position:absolute;left:890;top:-347;width:10572;height:94" coordorigin="890,-347" coordsize="10572,94">
              <v:shape style="position:absolute;left:890;top:-347;width:10572;height:94" coordorigin="890,-347" coordsize="10572,94" path="m890,-253l11462,-253,11462,-347,890,-347,890,-253e" filled="t" fillcolor="#00FFFF" stroked="f">
                <v:path arrowok="t"/>
                <v:fill/>
              </v:shape>
            </v:group>
            <v:group style="position:absolute;left:994;top:-669;width:10366;height:322" coordorigin="994,-669" coordsize="10366,322">
              <v:shape style="position:absolute;left:994;top:-669;width:10366;height:322" coordorigin="994,-669" coordsize="10366,322" path="m994,-347l11359,-347,11359,-669,994,-669,994,-347e" filled="t" fillcolor="#00FFFF" stroked="f">
                <v:path arrowok="t"/>
                <v:fill/>
              </v:shape>
            </v:group>
            <v:group style="position:absolute;left:881;top:-767;width:10591;height:2" coordorigin="881,-767" coordsize="10591,2">
              <v:shape style="position:absolute;left:881;top:-767;width:10591;height:2" coordorigin="881,-767" coordsize="10591,0" path="m881,-767l11472,-767e" filled="f" stroked="t" strokeweight=".580pt" strokecolor="#000000">
                <v:path arrowok="t"/>
              </v:shape>
            </v:group>
            <v:group style="position:absolute;left:886;top:-762;width:2;height:509" coordorigin="886,-762" coordsize="2,509">
              <v:shape style="position:absolute;left:886;top:-762;width:2;height:509" coordorigin="886,-762" coordsize="0,509" path="m886,-762l886,-253e" filled="f" stroked="t" strokeweight=".580pt" strokecolor="#000000">
                <v:path arrowok="t"/>
              </v:shape>
            </v:group>
            <v:group style="position:absolute;left:881;top:-249;width:10591;height:2" coordorigin="881,-249" coordsize="10591,2">
              <v:shape style="position:absolute;left:881;top:-249;width:10591;height:2" coordorigin="881,-249" coordsize="10591,0" path="m881,-249l11472,-249e" filled="f" stroked="t" strokeweight=".580pt" strokecolor="#000000">
                <v:path arrowok="t"/>
              </v:shape>
            </v:group>
            <v:group style="position:absolute;left:11467;top:-762;width:2;height:509" coordorigin="11467,-762" coordsize="2,509">
              <v:shape style="position:absolute;left:11467;top:-762;width:2;height:509" coordorigin="11467,-762" coordsize="0,509" path="m11467,-762l11467,-253e" filled="f" stroked="t" strokeweight=".579980pt" strokecolor="#000000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7.945007pt;margin-top:21.563148pt;width:382.39496pt;height:156.19pt;mso-position-horizontal-relative:page;mso-position-vertical-relative:paragraph;z-index:-6346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706" w:hRule="exact"/>
                    </w:trPr>
                    <w:tc>
                      <w:tcPr>
                        <w:tcW w:w="2409" w:type="dxa"/>
                        <w:tcBorders>
                          <w:top w:val="single" w:sz="5.36" w:space="0" w:color="000000"/>
                          <w:bottom w:val="single" w:sz="4.640" w:space="0" w:color="000000"/>
                          <w:left w:val="single" w:sz="4.24" w:space="0" w:color="000000"/>
                          <w:right w:val="single" w:sz="4.64008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419" w:type="dxa"/>
                        <w:tcBorders>
                          <w:top w:val="single" w:sz="5.36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9" w:after="0" w:line="220" w:lineRule="exact"/>
                          <w:jc w:val="left"/>
                          <w:rPr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347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  <w:b/>
                            <w:bCs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  <w:t>д.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2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  <w:t>из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  <w:b/>
                            <w:bCs/>
                          </w:rPr>
                          <w:t>м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5.36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4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682" w:right="662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  <w:b/>
                            <w:bCs/>
                          </w:rPr>
                          <w:t>На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264" w:right="241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  <w:b/>
                            <w:bCs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  <w:b/>
                            <w:bCs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  <w:b/>
                            <w:bCs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  <w:b/>
                            <w:bCs/>
                          </w:rPr>
                          <w:t>.2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  <w:b/>
                            <w:bCs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  <w:b/>
                            <w:bCs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7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  <w:b/>
                            <w:bCs/>
                          </w:rPr>
                          <w:t>г.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091" w:type="dxa"/>
                        <w:tcBorders>
                          <w:top w:val="single" w:sz="5.36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4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476" w:right="454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  <w:b/>
                            <w:bCs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  <w:b/>
                            <w:bCs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  <w:b/>
                            <w:bCs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  <w:b/>
                            <w:bCs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  <w:b/>
                            <w:bCs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  <w:b/>
                            <w:bCs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  <w:b/>
                            <w:bCs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8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99"/>
                            <w:b/>
                            <w:bCs/>
                          </w:rPr>
                          <w:t>г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32" w:right="141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  <w:t>в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  <w:t>%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2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  <w:t>к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  <w:b/>
                            <w:bCs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  <w:b/>
                            <w:bCs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  <w:b/>
                            <w:bCs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  <w:b/>
                            <w:bCs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  <w:b/>
                            <w:bCs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  <w:b/>
                            <w:bCs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  <w:b/>
                            <w:bCs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8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  <w:b/>
                            <w:bCs/>
                          </w:rPr>
                          <w:t>г.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470" w:hRule="exact"/>
                    </w:trPr>
                    <w:tc>
                      <w:tcPr>
                        <w:tcW w:w="2409" w:type="dxa"/>
                        <w:tcBorders>
                          <w:top w:val="single" w:sz="4.640" w:space="0" w:color="000000"/>
                          <w:bottom w:val="single" w:sz="4.64008" w:space="0" w:color="000000"/>
                          <w:left w:val="single" w:sz="4.24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0" w:after="0" w:line="222" w:lineRule="exact"/>
                          <w:ind w:left="10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З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р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вые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7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з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р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бо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бо-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0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вые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419" w:type="dxa"/>
                        <w:tcBorders>
                          <w:top w:val="single" w:sz="4.640" w:space="0" w:color="000000"/>
                          <w:bottom w:val="single" w:sz="4.64008" w:space="0" w:color="000000"/>
                          <w:left w:val="single" w:sz="4.64008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7" w:after="0" w:line="100" w:lineRule="exact"/>
                          <w:jc w:val="left"/>
                          <w:rPr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627" w:right="603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99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.640" w:space="0" w:color="000000"/>
                          <w:bottom w:val="single" w:sz="4.64008" w:space="0" w:color="000000"/>
                          <w:left w:val="single" w:sz="4.64008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7" w:after="0" w:line="100" w:lineRule="exact"/>
                          <w:jc w:val="left"/>
                          <w:rPr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52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,1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091" w:type="dxa"/>
                        <w:tcBorders>
                          <w:top w:val="single" w:sz="4.640" w:space="0" w:color="000000"/>
                          <w:bottom w:val="single" w:sz="4.64008" w:space="0" w:color="000000"/>
                          <w:left w:val="single" w:sz="4.64008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7" w:after="0" w:line="100" w:lineRule="exact"/>
                          <w:jc w:val="left"/>
                          <w:rPr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822" w:right="799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99"/>
                          </w:rPr>
                          <w:t>,2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69" w:hRule="exact"/>
                    </w:trPr>
                    <w:tc>
                      <w:tcPr>
                        <w:tcW w:w="2409" w:type="dxa"/>
                        <w:tcBorders>
                          <w:top w:val="single" w:sz="4.64008" w:space="0" w:color="000000"/>
                          <w:bottom w:val="single" w:sz="4.640" w:space="0" w:color="000000"/>
                          <w:left w:val="single" w:sz="4.24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0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П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дс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3"/>
                            <w:w w:val="100"/>
                          </w:rPr>
                          <w:t>ч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к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419" w:type="dxa"/>
                        <w:tcBorders>
                          <w:top w:val="single" w:sz="4.64008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627" w:right="603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99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.64008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52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,7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091" w:type="dxa"/>
                        <w:tcBorders>
                          <w:top w:val="single" w:sz="4.64008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780" w:right="758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99"/>
                          </w:rPr>
                          <w:t>,9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470" w:hRule="exact"/>
                    </w:trPr>
                    <w:tc>
                      <w:tcPr>
                        <w:tcW w:w="2409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24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0" w:after="0" w:line="225" w:lineRule="exact"/>
                          <w:ind w:left="10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Ов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щи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7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в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к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ючая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8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2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в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2"/>
                            <w:w w:val="100"/>
                          </w:rPr>
                          <w:t>щ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28" w:lineRule="exact"/>
                          <w:ind w:left="10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з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щ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ще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2"/>
                            <w:w w:val="100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го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г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3"/>
                            <w:w w:val="100"/>
                          </w:rPr>
                          <w:t>р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у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а)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419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10" w:after="0" w:line="100" w:lineRule="exact"/>
                          <w:jc w:val="left"/>
                          <w:rPr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627" w:right="603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99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10" w:after="0" w:line="100" w:lineRule="exact"/>
                          <w:jc w:val="left"/>
                          <w:rPr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52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,0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091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10" w:after="0" w:line="100" w:lineRule="exact"/>
                          <w:jc w:val="left"/>
                          <w:rPr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772" w:right="749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99"/>
                          </w:rPr>
                          <w:t>,7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470" w:hRule="exact"/>
                    </w:trPr>
                    <w:tc>
                      <w:tcPr>
                        <w:tcW w:w="2409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24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0" w:after="0" w:line="222" w:lineRule="exact"/>
                          <w:ind w:left="10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Мясо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4"/>
                            <w:w w:val="100"/>
                          </w:rPr>
                          <w:t>у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б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3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й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в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2"/>
                            <w:w w:val="100"/>
                          </w:rPr>
                          <w:t>ж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в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м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0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весе)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419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7" w:after="0" w:line="100" w:lineRule="exact"/>
                          <w:jc w:val="left"/>
                          <w:rPr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471" w:right="447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99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99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99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7" w:after="0" w:line="100" w:lineRule="exact"/>
                          <w:jc w:val="left"/>
                          <w:rPr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535" w:right="515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2"/>
                            <w:w w:val="99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99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091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7" w:after="0" w:line="100" w:lineRule="exact"/>
                          <w:jc w:val="left"/>
                          <w:rPr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822" w:right="799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99"/>
                          </w:rPr>
                          <w:t>,8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416" w:hRule="exact"/>
                    </w:trPr>
                    <w:tc>
                      <w:tcPr>
                        <w:tcW w:w="2409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24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81" w:after="0" w:line="240" w:lineRule="auto"/>
                          <w:ind w:left="10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В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в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й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8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ад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3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й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м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к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419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81" w:after="0" w:line="240" w:lineRule="auto"/>
                          <w:ind w:left="471" w:right="447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99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99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99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81" w:after="0" w:line="240" w:lineRule="auto"/>
                          <w:ind w:left="52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,9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091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81" w:after="0" w:line="240" w:lineRule="auto"/>
                          <w:ind w:left="780" w:right="758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99"/>
                          </w:rPr>
                          <w:t>,3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10" w:hRule="exact"/>
                    </w:trPr>
                    <w:tc>
                      <w:tcPr>
                        <w:tcW w:w="2409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24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28" w:after="0" w:line="240" w:lineRule="auto"/>
                          <w:ind w:left="10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К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4"/>
                            <w:w w:val="100"/>
                          </w:rPr>
                          <w:t>у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3"/>
                            <w:w w:val="100"/>
                          </w:rPr>
                          <w:t>р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ые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8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я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й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ц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419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28" w:after="0" w:line="240" w:lineRule="auto"/>
                          <w:ind w:left="35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ы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с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шт.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28" w:after="0" w:line="240" w:lineRule="auto"/>
                          <w:ind w:left="559" w:right="542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99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99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091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28" w:after="0" w:line="240" w:lineRule="auto"/>
                          <w:ind w:left="830" w:right="808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99"/>
                          </w:rPr>
                          <w:t>,5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Про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зво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во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кохоз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33.3414pt;height:145.0275pt;mso-position-horizontal-relative:char;mso-position-vertical-relative:line" type="#_x0000_t75">
            <v:imagedata r:id="rId7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NumType w:start="31"/>
          <w:pgMar w:header="65" w:footer="0" w:top="260" w:bottom="280" w:left="920" w:right="740"/>
          <w:headerReference w:type="default" r:id="rId74"/>
          <w:pgSz w:w="12240" w:h="15840"/>
        </w:sectPr>
      </w:pPr>
      <w:rPr/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74" w:lineRule="exact"/>
        <w:ind w:left="4389" w:right="304" w:firstLine="-416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15.279999pt;margin-top:54.969975pt;width:355.17996pt;height:155.050pt;mso-position-horizontal-relative:page;mso-position-vertical-relative:paragraph;z-index:-6345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886" w:hRule="exact"/>
                    </w:trPr>
                    <w:tc>
                      <w:tcPr>
                        <w:tcW w:w="2964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1" w:after="0" w:line="120" w:lineRule="exact"/>
                          <w:jc w:val="left"/>
                          <w:rPr>
                            <w:sz w:val="12"/>
                            <w:szCs w:val="12"/>
                          </w:rPr>
                        </w:pPr>
                        <w:rPr/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90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  <w:b/>
                            <w:bCs/>
                          </w:rPr>
                          <w:t>П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  <w:t>р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  <w:b/>
                            <w:bCs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  <w:t>д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  <w:b/>
                            <w:bCs/>
                          </w:rPr>
                          <w:t>у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  <w:t>к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  <w:b/>
                            <w:bCs/>
                          </w:rPr>
                          <w:t>ц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  <w:t>ия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6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342" w:right="288" w:firstLine="14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  <w:b/>
                            <w:bCs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  <w:t>д.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  <w:t>из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  <w:b/>
                            <w:bCs/>
                          </w:rPr>
                          <w:t>м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  <w:t>ер.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6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399" w:right="376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  <w:b/>
                            <w:bCs/>
                          </w:rPr>
                          <w:t>На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79" w:right="59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  <w:b/>
                            <w:bCs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  <w:b/>
                            <w:bCs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  <w:b/>
                            <w:bCs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  <w:b/>
                            <w:bCs/>
                          </w:rPr>
                          <w:t>.1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  <w:b/>
                            <w:bCs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8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  <w:b/>
                            <w:bCs/>
                          </w:rPr>
                          <w:t>г.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9" w:after="0" w:line="120" w:lineRule="exact"/>
                          <w:jc w:val="left"/>
                          <w:rPr>
                            <w:sz w:val="12"/>
                            <w:szCs w:val="12"/>
                          </w:rPr>
                        </w:pPr>
                        <w:rPr/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225" w:right="20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1"/>
                            <w:w w:val="100"/>
                            <w:b/>
                            <w:bCs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1"/>
                            <w:w w:val="100"/>
                            <w:b/>
                            <w:bCs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-2"/>
                            <w:w w:val="100"/>
                            <w:b/>
                            <w:bCs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1"/>
                            <w:w w:val="100"/>
                            <w:b/>
                            <w:bCs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2"/>
                            <w:w w:val="100"/>
                            <w:b/>
                            <w:bCs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-2"/>
                            <w:w w:val="100"/>
                            <w:b/>
                            <w:bCs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1"/>
                            <w:w w:val="100"/>
                            <w:b/>
                            <w:bCs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0"/>
                            <w:w w:val="100"/>
                            <w:b/>
                            <w:bCs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-1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0"/>
                            <w:w w:val="100"/>
                            <w:b/>
                            <w:bCs/>
                          </w:rPr>
                          <w:t>г.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-1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0"/>
                            <w:w w:val="100"/>
                            <w:b/>
                            <w:bCs/>
                          </w:rPr>
                          <w:t>в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1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0"/>
                            <w:w w:val="100"/>
                            <w:b/>
                            <w:bCs/>
                          </w:rPr>
                          <w:t>%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06" w:lineRule="exact"/>
                          <w:ind w:left="407" w:right="39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0"/>
                            <w:w w:val="100"/>
                            <w:b/>
                            <w:bCs/>
                          </w:rPr>
                          <w:t>к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0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0"/>
                            <w:w w:val="100"/>
                            <w:b/>
                            <w:bCs/>
                          </w:rPr>
                          <w:t>п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-1"/>
                            <w:w w:val="100"/>
                            <w:b/>
                            <w:bCs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-2"/>
                            <w:w w:val="100"/>
                            <w:b/>
                            <w:bCs/>
                          </w:rPr>
                          <w:t>р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2"/>
                            <w:w w:val="100"/>
                            <w:b/>
                            <w:bCs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-1"/>
                            <w:w w:val="100"/>
                            <w:b/>
                            <w:bCs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0"/>
                            <w:w w:val="100"/>
                            <w:b/>
                            <w:bCs/>
                          </w:rPr>
                          <w:t>ду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02" w:lineRule="exact"/>
                          <w:ind w:left="35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1"/>
                            <w:w w:val="100"/>
                            <w:b/>
                            <w:bCs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1"/>
                            <w:w w:val="100"/>
                            <w:b/>
                            <w:bCs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-2"/>
                            <w:w w:val="100"/>
                            <w:b/>
                            <w:bCs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1"/>
                            <w:w w:val="100"/>
                            <w:b/>
                            <w:bCs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2"/>
                            <w:w w:val="100"/>
                            <w:b/>
                            <w:bCs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-2"/>
                            <w:w w:val="100"/>
                            <w:b/>
                            <w:bCs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1"/>
                            <w:w w:val="100"/>
                            <w:b/>
                            <w:bCs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-1"/>
                            <w:w w:val="100"/>
                            <w:b/>
                            <w:bCs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1"/>
                            <w:w w:val="100"/>
                            <w:b/>
                            <w:bCs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0"/>
                            <w:w w:val="100"/>
                            <w:b/>
                            <w:bCs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-1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0"/>
                            <w:w w:val="100"/>
                            <w:b/>
                            <w:bCs/>
                          </w:rPr>
                          <w:t>г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0"/>
                            <w:w w:val="100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2964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1393" w:right="138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0"/>
                            <w:w w:val="100"/>
                          </w:rPr>
                          <w:t>1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553" w:right="535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0"/>
                            <w:w w:val="100"/>
                          </w:rPr>
                          <w:t>2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482" w:right="46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0"/>
                            <w:w w:val="100"/>
                          </w:rPr>
                          <w:t>3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6" w:after="0" w:line="240" w:lineRule="auto"/>
                          <w:ind w:left="765" w:right="74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spacing w:val="0"/>
                            <w:w w:val="100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2964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0" w:after="0" w:line="222" w:lineRule="exact"/>
                          <w:ind w:left="10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Мясо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м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яс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п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р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2"/>
                            <w:w w:val="100"/>
                          </w:rPr>
                          <w:t>д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у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к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ы,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2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всего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0" w:after="0" w:line="222" w:lineRule="exact"/>
                          <w:ind w:left="528" w:right="512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99"/>
                          </w:rPr>
                          <w:t>т.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0" w:after="0" w:line="222" w:lineRule="exact"/>
                          <w:ind w:left="28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,13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0" w:after="0" w:line="222" w:lineRule="exact"/>
                          <w:ind w:left="634" w:right="616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99"/>
                          </w:rPr>
                          <w:t>,7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470" w:hRule="exact"/>
                    </w:trPr>
                    <w:tc>
                      <w:tcPr>
                        <w:tcW w:w="2964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0" w:after="0" w:line="222" w:lineRule="exact"/>
                          <w:ind w:left="10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Цель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м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ч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3"/>
                            <w:w w:val="100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я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п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р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2"/>
                            <w:w w:val="100"/>
                          </w:rPr>
                          <w:t>д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у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к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ц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я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в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0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п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р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с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чете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8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м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к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7" w:after="0" w:line="100" w:lineRule="exact"/>
                          <w:jc w:val="left"/>
                          <w:rPr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528" w:right="512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99"/>
                          </w:rPr>
                          <w:t>т.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7" w:after="0" w:line="100" w:lineRule="exact"/>
                          <w:jc w:val="left"/>
                          <w:rPr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31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7" w:after="0" w:line="100" w:lineRule="exact"/>
                          <w:jc w:val="left"/>
                          <w:rPr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575" w:right="557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99"/>
                          </w:rPr>
                          <w:t>,6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415" w:hRule="exact"/>
                    </w:trPr>
                    <w:tc>
                      <w:tcPr>
                        <w:tcW w:w="2964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81" w:after="0" w:line="240" w:lineRule="auto"/>
                          <w:ind w:left="10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Х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еб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2"/>
                            <w:w w:val="100"/>
                          </w:rPr>
                          <w:t>б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у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3"/>
                            <w:w w:val="100"/>
                          </w:rPr>
                          <w:t>ч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ые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зд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2"/>
                            <w:w w:val="100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я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69" w:after="0" w:line="240" w:lineRule="auto"/>
                          <w:ind w:left="519" w:right="502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  <w:spacing w:val="0"/>
                            <w:w w:val="100"/>
                          </w:rPr>
                          <w:t>т.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81" w:after="0" w:line="240" w:lineRule="auto"/>
                          <w:ind w:left="493" w:right="473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99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81" w:after="0" w:line="240" w:lineRule="auto"/>
                          <w:ind w:left="774" w:right="757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99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2964" w:type="dxa"/>
                        <w:tcBorders>
                          <w:top w:val="single" w:sz="4.640" w:space="0" w:color="000000"/>
                          <w:bottom w:val="single" w:sz="4.64008" w:space="0" w:color="000000"/>
                          <w:left w:val="single" w:sz="4.640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14" w:after="0" w:line="240" w:lineRule="auto"/>
                          <w:ind w:left="10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М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с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р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с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3"/>
                            <w:w w:val="100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ь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.640" w:space="0" w:color="000000"/>
                          <w:bottom w:val="single" w:sz="4.64008" w:space="0" w:color="000000"/>
                          <w:left w:val="single" w:sz="4.64008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0" w:after="0" w:line="248" w:lineRule="exact"/>
                          <w:ind w:left="519" w:right="502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  <w:spacing w:val="0"/>
                            <w:w w:val="100"/>
                          </w:rPr>
                          <w:t>т.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4.640" w:space="0" w:color="000000"/>
                          <w:bottom w:val="single" w:sz="4.64008" w:space="0" w:color="000000"/>
                          <w:left w:val="single" w:sz="4.64008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14" w:after="0" w:line="240" w:lineRule="auto"/>
                          <w:ind w:left="31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.640" w:space="0" w:color="000000"/>
                          <w:bottom w:val="single" w:sz="4.64008" w:space="0" w:color="000000"/>
                          <w:left w:val="single" w:sz="4.64008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14" w:after="0" w:line="240" w:lineRule="auto"/>
                          <w:ind w:left="632" w:right="614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99"/>
                          </w:rPr>
                          <w:t>,5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964" w:type="dxa"/>
                        <w:tcBorders>
                          <w:top w:val="single" w:sz="4.64008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14" w:after="0" w:line="240" w:lineRule="auto"/>
                          <w:ind w:left="10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Ж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м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ых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.64008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0" w:after="0" w:line="248" w:lineRule="exact"/>
                          <w:ind w:left="519" w:right="502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  <w:spacing w:val="0"/>
                            <w:w w:val="100"/>
                          </w:rPr>
                          <w:t>т.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4.64008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14" w:after="0" w:line="240" w:lineRule="auto"/>
                          <w:ind w:left="31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.64008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14" w:after="0" w:line="240" w:lineRule="auto"/>
                          <w:ind w:left="632" w:right="614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99"/>
                          </w:rPr>
                          <w:t>,9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74" w:hRule="exact"/>
                    </w:trPr>
                    <w:tc>
                      <w:tcPr>
                        <w:tcW w:w="2964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10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К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м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б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2"/>
                            <w:w w:val="100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-1"/>
                            <w:w w:val="100"/>
                          </w:rPr>
                          <w:t>к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р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м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0" w:after="0" w:line="251" w:lineRule="exact"/>
                          <w:ind w:left="519" w:right="502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  <w:spacing w:val="0"/>
                            <w:w w:val="100"/>
                          </w:rPr>
                          <w:t>т.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4008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36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100"/>
                          </w:rPr>
                          <w:t>9114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08" w:space="0" w:color="000000"/>
                          <w:right w:val="single" w:sz="4.639840" w:space="0" w:color="000000"/>
                        </w:tcBorders>
                      </w:tcPr>
                      <w:p>
                        <w:pPr>
                          <w:spacing w:before="9" w:after="0" w:line="240" w:lineRule="auto"/>
                          <w:ind w:left="632" w:right="614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1"/>
                            <w:w w:val="99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99"/>
                          </w:rPr>
                          <w:t>,4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Про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зво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во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кр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щ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вой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раба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ющ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ш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ти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69.665136pt;height:155.025pt;mso-position-horizontal-relative:char;mso-position-vertical-relative:line" type="#_x0000_t75">
            <v:imagedata r:id="rId7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65" w:footer="0" w:top="260" w:bottom="280" w:left="640" w:right="74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71" w:lineRule="exact"/>
        <w:ind w:left="193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49.275002pt;margin-top:15.098108pt;width:503.6pt;height:261.1pt;mso-position-horizontal-relative:page;mso-position-vertical-relative:paragraph;z-index:-6344" coordorigin="986,302" coordsize="10072,5222">
            <v:shape style="position:absolute;left:2122;top:755;width:7109;height:3799" type="#_x0000_t75">
              <v:imagedata r:id="rId78" o:title=""/>
            </v:shape>
            <v:group style="position:absolute;left:2099;top:4515;width:61;height:2" coordorigin="2099,4515" coordsize="61,2">
              <v:shape style="position:absolute;left:2099;top:4515;width:61;height:2" coordorigin="2099,4515" coordsize="61,0" path="m2160,4515l2099,4515e" filled="f" stroked="t" strokeweight=".75pt" strokecolor="#858585">
                <v:path arrowok="t"/>
              </v:shape>
            </v:group>
            <v:group style="position:absolute;left:2099;top:4104;width:61;height:2" coordorigin="2099,4104" coordsize="61,2">
              <v:shape style="position:absolute;left:2099;top:4104;width:61;height:2" coordorigin="2099,4104" coordsize="61,0" path="m2160,4104l2099,4104e" filled="f" stroked="t" strokeweight=".75pt" strokecolor="#858585">
                <v:path arrowok="t"/>
              </v:shape>
            </v:group>
            <v:group style="position:absolute;left:2099;top:3696;width:61;height:2" coordorigin="2099,3696" coordsize="61,2">
              <v:shape style="position:absolute;left:2099;top:3696;width:61;height:2" coordorigin="2099,3696" coordsize="61,0" path="m2160,3696l2099,3696e" filled="f" stroked="t" strokeweight=".75pt" strokecolor="#858585">
                <v:path arrowok="t"/>
              </v:shape>
            </v:group>
            <v:group style="position:absolute;left:2099;top:3285;width:61;height:2" coordorigin="2099,3285" coordsize="61,2">
              <v:shape style="position:absolute;left:2099;top:3285;width:61;height:2" coordorigin="2099,3285" coordsize="61,0" path="m2160,3285l2099,3285e" filled="f" stroked="t" strokeweight=".75pt" strokecolor="#858585">
                <v:path arrowok="t"/>
              </v:shape>
            </v:group>
            <v:group style="position:absolute;left:2099;top:2875;width:61;height:2" coordorigin="2099,2875" coordsize="61,2">
              <v:shape style="position:absolute;left:2099;top:2875;width:61;height:2" coordorigin="2099,2875" coordsize="61,0" path="m2160,2875l2099,2875e" filled="f" stroked="t" strokeweight=".75pt" strokecolor="#858585">
                <v:path arrowok="t"/>
              </v:shape>
            </v:group>
            <v:group style="position:absolute;left:2099;top:2465;width:61;height:2" coordorigin="2099,2465" coordsize="61,2">
              <v:shape style="position:absolute;left:2099;top:2465;width:61;height:2" coordorigin="2099,2465" coordsize="61,0" path="m2160,2465l2099,2465e" filled="f" stroked="t" strokeweight=".75pt" strokecolor="#858585">
                <v:path arrowok="t"/>
              </v:shape>
            </v:group>
            <v:group style="position:absolute;left:2099;top:2054;width:61;height:2" coordorigin="2099,2054" coordsize="61,2">
              <v:shape style="position:absolute;left:2099;top:2054;width:61;height:2" coordorigin="2099,2054" coordsize="61,0" path="m2160,2054l2099,2054e" filled="f" stroked="t" strokeweight=".75pt" strokecolor="#858585">
                <v:path arrowok="t"/>
              </v:shape>
            </v:group>
            <v:group style="position:absolute;left:2099;top:1644;width:61;height:2" coordorigin="2099,1644" coordsize="61,2">
              <v:shape style="position:absolute;left:2099;top:1644;width:61;height:2" coordorigin="2099,1644" coordsize="61,0" path="m2160,1644l2099,1644e" filled="f" stroked="t" strokeweight=".75pt" strokecolor="#858585">
                <v:path arrowok="t"/>
              </v:shape>
            </v:group>
            <v:group style="position:absolute;left:2099;top:1236;width:61;height:2" coordorigin="2099,1236" coordsize="61,2">
              <v:shape style="position:absolute;left:2099;top:1236;width:61;height:2" coordorigin="2099,1236" coordsize="61,0" path="m2160,1236l2099,1236e" filled="f" stroked="t" strokeweight=".75pt" strokecolor="#858585">
                <v:path arrowok="t"/>
              </v:shape>
            </v:group>
            <v:group style="position:absolute;left:2159;top:4517;width:2;height:59" coordorigin="2159,4517" coordsize="2,59">
              <v:shape style="position:absolute;left:2159;top:4517;width:2;height:59" coordorigin="2159,4517" coordsize="0,59" path="m2159,4517l2159,4575e" filled="f" stroked="t" strokeweight=".75pt" strokecolor="#858585">
                <v:path arrowok="t"/>
              </v:shape>
            </v:group>
            <v:group style="position:absolute;left:4346;top:4517;width:2;height:59" coordorigin="4346,4517" coordsize="2,59">
              <v:shape style="position:absolute;left:4346;top:4517;width:2;height:59" coordorigin="4346,4517" coordsize="0,59" path="m4346,4517l4346,4575e" filled="f" stroked="t" strokeweight=".75pt" strokecolor="#858585">
                <v:path arrowok="t"/>
              </v:shape>
            </v:group>
            <v:group style="position:absolute;left:6535;top:4517;width:2;height:59" coordorigin="6535,4517" coordsize="2,59">
              <v:shape style="position:absolute;left:6535;top:4517;width:2;height:59" coordorigin="6535,4517" coordsize="0,59" path="m6535,4517l6535,4575e" filled="f" stroked="t" strokeweight=".75pt" strokecolor="#858585">
                <v:path arrowok="t"/>
              </v:shape>
            </v:group>
            <v:group style="position:absolute;left:8721;top:4517;width:2;height:59" coordorigin="8721,4517" coordsize="2,59">
              <v:shape style="position:absolute;left:8721;top:4517;width:2;height:59" coordorigin="8721,4517" coordsize="0,59" path="m8721,4517l8721,4575e" filled="f" stroked="t" strokeweight=".75pt" strokecolor="#858585">
                <v:path arrowok="t"/>
              </v:shape>
            </v:group>
            <v:group style="position:absolute;left:9295;top:1942;width:100;height:100" coordorigin="9295,1942" coordsize="100,100">
              <v:shape style="position:absolute;left:9295;top:1942;width:100;height:100" coordorigin="9295,1942" coordsize="100,100" path="m9295,2042l9395,2042,9395,1942,9295,1942,9295,2042e" filled="t" fillcolor="#548ED4" stroked="f">
                <v:path arrowok="t"/>
                <v:fill/>
              </v:shape>
            </v:group>
            <v:group style="position:absolute;left:9295;top:1942;width:100;height:100" coordorigin="9295,1942" coordsize="100,100">
              <v:shape style="position:absolute;left:9295;top:1942;width:100;height:100" coordorigin="9295,1942" coordsize="100,100" path="m9295,2042l9395,2042,9395,1942,9295,1942,9295,2042xe" filled="f" stroked="t" strokeweight=".75pt" strokecolor="#375F92">
                <v:path arrowok="t"/>
              </v:shape>
            </v:group>
            <v:group style="position:absolute;left:9295;top:2802;width:100;height:100" coordorigin="9295,2802" coordsize="100,100">
              <v:shape style="position:absolute;left:9295;top:2802;width:100;height:100" coordorigin="9295,2802" coordsize="100,100" path="m9295,2901l9395,2901,9395,2802,9295,2802,9295,2901e" filled="t" fillcolor="#FFC000" stroked="f">
                <v:path arrowok="t"/>
                <v:fill/>
              </v:shape>
            </v:group>
            <v:group style="position:absolute;left:9295;top:2802;width:100;height:100" coordorigin="9295,2802" coordsize="100,100">
              <v:shape style="position:absolute;left:9295;top:2802;width:100;height:100" coordorigin="9295,2802" coordsize="100,100" path="m9295,2901l9395,2901,9395,2802,9295,2802,9295,2901xe" filled="f" stroked="t" strokeweight=".75pt" strokecolor="#8A3533">
                <v:path arrowok="t"/>
              </v:shape>
            </v:group>
            <v:group style="position:absolute;left:993;top:309;width:10057;height:5207" coordorigin="993,309" coordsize="10057,5207">
              <v:shape style="position:absolute;left:993;top:309;width:10057;height:5207" coordorigin="993,309" coordsize="10057,5207" path="m993,5516l11050,5516,11050,309,993,309,993,5516xe" filled="f" stroked="t" strokeweight=".75pt" strokecolor="#858585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  <w:position w:val="-1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  <w:position w:val="-1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ка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об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ъ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  <w:position w:val="-1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  <w:position w:val="-1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  <w:position w:val="-1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  <w:position w:val="-1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  <w:position w:val="-1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  <w:position w:val="-1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  <w:position w:val="-1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  <w:position w:val="-1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  <w:position w:val="-1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  <w:position w:val="-1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кого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хоз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i/>
          <w:position w:val="-1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  <w:position w:val="-1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ва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NumType w:start="33"/>
          <w:pgMar w:header="65" w:footer="0" w:top="260" w:bottom="280" w:left="880" w:right="640"/>
          <w:headerReference w:type="default" r:id="rId77"/>
          <w:pgSz w:w="12240" w:h="15840"/>
        </w:sectPr>
      </w:pPr>
      <w:rPr/>
    </w:p>
    <w:p>
      <w:pPr>
        <w:spacing w:before="82" w:after="0" w:line="240" w:lineRule="auto"/>
        <w:ind w:left="90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40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909" w:right="-75"/>
        <w:jc w:val="left"/>
        <w:tabs>
          <w:tab w:pos="394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-4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4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0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,9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26" w:lineRule="exact"/>
        <w:ind w:left="90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-1"/>
        </w:rPr>
        <w:t>30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33" w:after="0" w:line="240" w:lineRule="auto"/>
        <w:ind w:right="-7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ев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260" w:bottom="280" w:left="880" w:right="640"/>
          <w:cols w:num="3" w:equalWidth="0">
            <w:col w:w="4308" w:space="473"/>
            <w:col w:w="452" w:space="3326"/>
            <w:col w:w="2161"/>
          </w:cols>
        </w:sectPr>
      </w:pPr>
      <w:rPr/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jc w:val="left"/>
        <w:spacing w:after="0"/>
        <w:sectPr>
          <w:type w:val="continuous"/>
          <w:pgSz w:w="12240" w:h="15840"/>
          <w:pgMar w:top="260" w:bottom="280" w:left="880" w:right="640"/>
        </w:sectPr>
      </w:pPr>
      <w:rPr/>
    </w:p>
    <w:p>
      <w:pPr>
        <w:spacing w:before="33" w:after="0" w:line="240" w:lineRule="auto"/>
        <w:ind w:left="90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25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909" w:right="-78"/>
        <w:jc w:val="left"/>
        <w:tabs>
          <w:tab w:pos="624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-5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5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5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0"/>
        </w:rPr>
        <w:t>6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26" w:lineRule="exact"/>
        <w:ind w:left="90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-1"/>
        </w:rPr>
        <w:t>15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7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еся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ев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260" w:bottom="280" w:left="880" w:right="640"/>
          <w:cols w:num="3" w:equalWidth="0">
            <w:col w:w="6700" w:space="390"/>
            <w:col w:w="452" w:space="1017"/>
            <w:col w:w="2161"/>
          </w:cols>
        </w:sectPr>
      </w:pPr>
      <w:rPr/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jc w:val="left"/>
        <w:spacing w:after="0"/>
        <w:sectPr>
          <w:type w:val="continuous"/>
          <w:pgSz w:w="12240" w:h="15840"/>
          <w:pgMar w:top="260" w:bottom="280" w:left="880" w:right="640"/>
        </w:sectPr>
      </w:pPr>
      <w:rPr/>
    </w:p>
    <w:p>
      <w:pPr>
        <w:spacing w:before="33" w:after="0" w:line="240" w:lineRule="auto"/>
        <w:ind w:left="874" w:right="1123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</w:rPr>
        <w:t>10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61" w:after="0" w:line="345" w:lineRule="exact"/>
        <w:ind w:left="1009" w:right="-88"/>
        <w:jc w:val="left"/>
        <w:tabs>
          <w:tab w:pos="192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3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9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9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9"/>
        </w:rPr>
        <w:t>6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9"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/>
        <w:br w:type="column"/>
      </w:r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260" w:bottom="280" w:left="880" w:right="640"/>
          <w:cols w:num="2" w:equalWidth="0">
            <w:col w:w="2289" w:space="527"/>
            <w:col w:w="7904"/>
          </w:cols>
        </w:sectPr>
      </w:pPr>
      <w:rPr/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33" w:after="0" w:line="240" w:lineRule="auto"/>
        <w:ind w:left="100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0" w:after="0" w:line="240" w:lineRule="auto"/>
        <w:ind w:left="1803" w:right="-20"/>
        <w:jc w:val="left"/>
        <w:tabs>
          <w:tab w:pos="3900" w:val="left"/>
          <w:tab w:pos="626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Мясо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зе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ые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26" w:lineRule="exact"/>
        <w:ind w:left="578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-1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-1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position w:val="-1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-1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бобовые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-1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position w:val="-1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ы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-1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position w:val="-1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.)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40" w:lineRule="auto"/>
        <w:ind w:left="114" w:right="65" w:firstLine="720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201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г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ь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х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тв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ц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г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же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п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ц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т.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птицы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жи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е),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то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,1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18"/>
          <w:szCs w:val="1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тст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ющ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д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201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г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т.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18"/>
          <w:szCs w:val="1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%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);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н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%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).</w:t>
      </w:r>
    </w:p>
    <w:p>
      <w:pPr>
        <w:jc w:val="both"/>
        <w:spacing w:after="0"/>
        <w:sectPr>
          <w:type w:val="continuous"/>
          <w:pgSz w:w="12240" w:h="15840"/>
          <w:pgMar w:top="260" w:bottom="280" w:left="880" w:right="6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71" w:lineRule="exact"/>
        <w:ind w:left="224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Про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  <w:position w:val="-1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  <w:position w:val="-1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  <w:position w:val="-1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  <w:position w:val="-1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i/>
          <w:position w:val="-1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  <w:position w:val="-1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  <w:position w:val="-1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  <w:position w:val="-1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та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  <w:position w:val="-1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  <w:position w:val="-1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  <w:position w:val="-1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  <w:position w:val="-1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/х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  <w:position w:val="-1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  <w:position w:val="-1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  <w:position w:val="-1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  <w:position w:val="-1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9.399996" w:type="dxa"/>
      </w:tblPr>
      <w:tblGrid/>
      <w:tr>
        <w:trPr>
          <w:trHeight w:val="759" w:hRule="exact"/>
        </w:trPr>
        <w:tc>
          <w:tcPr>
            <w:tcW w:w="6287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17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2568" w:right="255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99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1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17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4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01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5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г.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269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66" w:after="0" w:line="236" w:lineRule="auto"/>
              <w:ind w:left="193" w:right="175" w:firstLine="-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%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ю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3"/>
                <w:w w:val="100"/>
                <w:b/>
                <w:bCs/>
              </w:rPr>
              <w:t>щ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му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е-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ду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201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</w:p>
        </w:tc>
      </w:tr>
      <w:tr>
        <w:trPr>
          <w:trHeight w:val="240" w:hRule="exact"/>
        </w:trPr>
        <w:tc>
          <w:tcPr>
            <w:tcW w:w="6287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Над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ю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(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г)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1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511" w:right="49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5943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269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867" w:right="84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6287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сть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(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ш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)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1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679" w:right="66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269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1059" w:right="104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6287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вес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: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1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2269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/>
            <w:rPr/>
          </w:p>
        </w:tc>
      </w:tr>
      <w:tr>
        <w:trPr>
          <w:trHeight w:val="240" w:hRule="exact"/>
        </w:trPr>
        <w:tc>
          <w:tcPr>
            <w:tcW w:w="6287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гат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ащи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(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)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1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487" w:right="47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269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867" w:right="84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</w:tbl>
    <w:p>
      <w:pPr>
        <w:spacing w:before="0" w:after="0" w:line="251" w:lineRule="exact"/>
        <w:ind w:left="2321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  <w:i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  <w:i/>
        </w:rPr>
        <w:t>к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</w:rPr>
        <w:t>ура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</w:rPr>
        <w:t>ельхо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  <w:i/>
        </w:rPr>
        <w:t>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</w:rPr>
        <w:t>п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</w:rPr>
        <w:t>ои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  <w:i/>
        </w:rPr>
        <w:t>з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</w:rPr>
        <w:t>вод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</w:rPr>
        <w:t>елей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  <w:i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  <w:i/>
        </w:rPr>
        <w:t>ч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</w:rPr>
        <w:t>м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</w:rPr>
        <w:t>м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</w:rPr>
        <w:t>лых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</w:rPr>
        <w:t>пр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</w:rPr>
        <w:t>пр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b/>
          <w:bCs/>
          <w:i/>
        </w:rPr>
        <w:t>я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b/>
          <w:bCs/>
          <w:i/>
        </w:rPr>
        <w:t>й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9.399996" w:type="dxa"/>
      </w:tblPr>
      <w:tblGrid/>
      <w:tr>
        <w:trPr>
          <w:trHeight w:val="240" w:hRule="exact"/>
        </w:trPr>
        <w:tc>
          <w:tcPr>
            <w:tcW w:w="822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28" w:lineRule="exact"/>
              <w:ind w:left="3539" w:right="351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99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843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28" w:lineRule="exact"/>
              <w:ind w:left="34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г.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822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25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зп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без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стья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(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)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зя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–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всего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843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25" w:lineRule="exact"/>
              <w:ind w:left="780" w:right="76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822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25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е: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843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/>
            <w:rPr/>
          </w:p>
        </w:tc>
      </w:tr>
      <w:tr>
        <w:trPr>
          <w:trHeight w:val="240" w:hRule="exact"/>
        </w:trPr>
        <w:tc>
          <w:tcPr>
            <w:tcW w:w="822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25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843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25" w:lineRule="exact"/>
              <w:ind w:left="830" w:right="8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1" w:hRule="exact"/>
        </w:trPr>
        <w:tc>
          <w:tcPr>
            <w:tcW w:w="822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25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бщес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ва,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ще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ва,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ООО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843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25" w:lineRule="exact"/>
              <w:ind w:left="780" w:right="76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822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25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зы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843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25" w:lineRule="exact"/>
              <w:ind w:left="847" w:right="8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822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25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зк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843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25" w:lineRule="exact"/>
              <w:ind w:left="830" w:right="8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8224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25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843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25" w:lineRule="exact"/>
              <w:ind w:left="830" w:right="8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2" w:hRule="exact"/>
        </w:trPr>
        <w:tc>
          <w:tcPr>
            <w:tcW w:w="8224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25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(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е)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зя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843" w:type="dxa"/>
            <w:tcBorders>
              <w:top w:val="single" w:sz="4.64008" w:space="0" w:color="000000"/>
              <w:bottom w:val="single" w:sz="4.6398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25" w:lineRule="exact"/>
              <w:ind w:left="780" w:right="76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</w:tbl>
    <w:p>
      <w:pPr>
        <w:jc w:val="center"/>
        <w:spacing w:after="0"/>
        <w:sectPr>
          <w:pgMar w:header="65" w:footer="0" w:top="260" w:bottom="280" w:left="780" w:right="1160"/>
          <w:pgSz w:w="12240" w:h="15840"/>
        </w:sectPr>
      </w:pPr>
      <w:rPr/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33" w:after="0" w:line="226" w:lineRule="exact"/>
        <w:ind w:left="4440" w:right="4412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  <w:position w:val="-1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  <w:position w:val="-1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  <w:position w:val="-1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  <w:position w:val="-1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  <w:i/>
          <w:position w:val="-1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  <w:position w:val="-1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  <w:position w:val="-1"/>
        </w:rPr>
        <w:t>вье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  <w:i/>
          <w:position w:val="-1"/>
        </w:rPr>
        <w:t>ск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9"/>
          <w:b/>
          <w:bCs/>
          <w:i/>
          <w:position w:val="-1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99"/>
          <w:b/>
          <w:bCs/>
          <w:i/>
          <w:position w:val="-1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  <w:i/>
          <w:position w:val="-1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0.200005" w:type="dxa"/>
      </w:tblPr>
      <w:tblGrid/>
      <w:tr>
        <w:trPr>
          <w:trHeight w:val="468" w:hRule="exact"/>
        </w:trPr>
        <w:tc>
          <w:tcPr>
            <w:tcW w:w="23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113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" w:space="0" w:color="000000"/>
            </w:tcBorders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20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д.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из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66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7" w:lineRule="exact"/>
              <w:ind w:left="146" w:right="12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се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99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рии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29" w:lineRule="exact"/>
              <w:ind w:left="396" w:right="37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яйс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6"/>
                <w:w w:val="99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419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7" w:lineRule="exact"/>
              <w:ind w:left="199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Се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р-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29" w:lineRule="exact"/>
              <w:ind w:left="23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ц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0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7" w:lineRule="exact"/>
              <w:ind w:left="37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яй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5"/>
                <w:w w:val="100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ва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29" w:lineRule="exact"/>
              <w:ind w:left="37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ия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911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7" w:lineRule="exact"/>
              <w:ind w:left="349" w:right="33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Ф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ер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ерс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ие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29" w:lineRule="exact"/>
              <w:ind w:left="466" w:right="44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яйс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6"/>
                <w:w w:val="99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ва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18" w:hRule="exact"/>
        </w:trPr>
        <w:tc>
          <w:tcPr>
            <w:tcW w:w="23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4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тый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</w:p>
        </w:tc>
        <w:tc>
          <w:tcPr>
            <w:tcW w:w="113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" w:space="0" w:color="000000"/>
            </w:tcBorders>
          </w:tcPr>
          <w:p>
            <w:pPr>
              <w:spacing w:before="0" w:after="0" w:line="204" w:lineRule="exact"/>
              <w:ind w:left="400" w:right="37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л</w:t>
            </w:r>
          </w:p>
        </w:tc>
        <w:tc>
          <w:tcPr>
            <w:tcW w:w="166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1" w:after="0" w:line="205" w:lineRule="exact"/>
              <w:ind w:left="570" w:right="54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419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4" w:lineRule="exact"/>
              <w:ind w:left="443" w:right="42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0</w:t>
            </w:r>
          </w:p>
        </w:tc>
        <w:tc>
          <w:tcPr>
            <w:tcW w:w="170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4" w:lineRule="exact"/>
              <w:ind w:left="630" w:right="61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1</w:t>
            </w:r>
          </w:p>
        </w:tc>
        <w:tc>
          <w:tcPr>
            <w:tcW w:w="1911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04" w:lineRule="exact"/>
              <w:ind w:left="736" w:right="71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7</w:t>
            </w:r>
          </w:p>
        </w:tc>
      </w:tr>
      <w:tr>
        <w:trPr>
          <w:trHeight w:val="216" w:hRule="exact"/>
        </w:trPr>
        <w:tc>
          <w:tcPr>
            <w:tcW w:w="23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ы</w:t>
            </w:r>
          </w:p>
        </w:tc>
        <w:tc>
          <w:tcPr>
            <w:tcW w:w="113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" w:space="0" w:color="000000"/>
            </w:tcBorders>
          </w:tcPr>
          <w:p>
            <w:pPr>
              <w:spacing w:before="0" w:after="0" w:line="202" w:lineRule="exact"/>
              <w:ind w:left="400" w:right="37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л</w:t>
            </w:r>
          </w:p>
        </w:tc>
        <w:tc>
          <w:tcPr>
            <w:tcW w:w="166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5" w:lineRule="exact"/>
              <w:ind w:left="570" w:right="54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419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2" w:lineRule="exact"/>
              <w:ind w:left="489" w:right="47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6</w:t>
            </w:r>
          </w:p>
        </w:tc>
        <w:tc>
          <w:tcPr>
            <w:tcW w:w="170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2" w:lineRule="exact"/>
              <w:ind w:left="630" w:right="61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2</w:t>
            </w:r>
          </w:p>
        </w:tc>
        <w:tc>
          <w:tcPr>
            <w:tcW w:w="1911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02" w:lineRule="exact"/>
              <w:ind w:left="781" w:right="75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888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</w:tr>
      <w:tr>
        <w:trPr>
          <w:trHeight w:val="218" w:hRule="exact"/>
        </w:trPr>
        <w:tc>
          <w:tcPr>
            <w:tcW w:w="23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ьи</w:t>
            </w:r>
          </w:p>
        </w:tc>
        <w:tc>
          <w:tcPr>
            <w:tcW w:w="113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" w:space="0" w:color="000000"/>
            </w:tcBorders>
          </w:tcPr>
          <w:p>
            <w:pPr>
              <w:spacing w:before="0" w:after="0" w:line="201" w:lineRule="exact"/>
              <w:ind w:left="400" w:right="37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л</w:t>
            </w:r>
          </w:p>
        </w:tc>
        <w:tc>
          <w:tcPr>
            <w:tcW w:w="166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6" w:lineRule="exact"/>
              <w:ind w:left="616" w:right="59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419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640" w:right="62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</w:p>
        </w:tc>
        <w:tc>
          <w:tcPr>
            <w:tcW w:w="170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781" w:right="76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</w:p>
        </w:tc>
        <w:tc>
          <w:tcPr>
            <w:tcW w:w="1911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887" w:right="86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</w:p>
        </w:tc>
      </w:tr>
      <w:tr>
        <w:trPr>
          <w:trHeight w:val="216" w:hRule="exact"/>
        </w:trPr>
        <w:tc>
          <w:tcPr>
            <w:tcW w:w="23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цы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ы</w:t>
            </w:r>
          </w:p>
        </w:tc>
        <w:tc>
          <w:tcPr>
            <w:tcW w:w="113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" w:space="0" w:color="000000"/>
            </w:tcBorders>
          </w:tcPr>
          <w:p>
            <w:pPr>
              <w:spacing w:before="0" w:after="0" w:line="201" w:lineRule="exact"/>
              <w:ind w:left="400" w:right="37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л</w:t>
            </w:r>
          </w:p>
        </w:tc>
        <w:tc>
          <w:tcPr>
            <w:tcW w:w="166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4" w:lineRule="exact"/>
              <w:ind w:left="570" w:right="54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419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489" w:right="47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8</w:t>
            </w:r>
          </w:p>
        </w:tc>
        <w:tc>
          <w:tcPr>
            <w:tcW w:w="170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630" w:right="61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6</w:t>
            </w:r>
          </w:p>
        </w:tc>
        <w:tc>
          <w:tcPr>
            <w:tcW w:w="1911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736" w:right="71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9</w:t>
            </w:r>
          </w:p>
        </w:tc>
      </w:tr>
      <w:tr>
        <w:trPr>
          <w:trHeight w:val="218" w:hRule="exact"/>
        </w:trPr>
        <w:tc>
          <w:tcPr>
            <w:tcW w:w="23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Птица</w:t>
            </w:r>
          </w:p>
        </w:tc>
        <w:tc>
          <w:tcPr>
            <w:tcW w:w="113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" w:space="0" w:color="000000"/>
            </w:tcBorders>
          </w:tcPr>
          <w:p>
            <w:pPr>
              <w:spacing w:before="0" w:after="0" w:line="201" w:lineRule="exact"/>
              <w:ind w:left="386" w:right="39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л</w:t>
            </w:r>
          </w:p>
        </w:tc>
        <w:tc>
          <w:tcPr>
            <w:tcW w:w="166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6" w:lineRule="exact"/>
              <w:ind w:left="527" w:right="50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419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640" w:right="62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</w:p>
        </w:tc>
        <w:tc>
          <w:tcPr>
            <w:tcW w:w="170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541" w:right="52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7</w:t>
            </w:r>
          </w:p>
        </w:tc>
        <w:tc>
          <w:tcPr>
            <w:tcW w:w="1911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887" w:right="86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</w:p>
        </w:tc>
      </w:tr>
    </w:tbl>
    <w:p>
      <w:pPr>
        <w:spacing w:before="7" w:after="0" w:line="228" w:lineRule="exact"/>
        <w:ind w:left="4120" w:right="2341" w:firstLine="-1541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  <w:i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дс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во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сн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вных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жив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дче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-17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дук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  <w:i/>
        </w:rPr>
        <w:t>ц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по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иям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  <w:i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  <w:i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яйс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0.200005" w:type="dxa"/>
      </w:tblPr>
      <w:tblGrid/>
      <w:tr>
        <w:trPr>
          <w:trHeight w:val="470" w:hRule="exact"/>
        </w:trPr>
        <w:tc>
          <w:tcPr>
            <w:tcW w:w="251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27" w:lineRule="exact"/>
              <w:ind w:left="178" w:right="16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5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с/х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3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99"/>
                <w:b/>
                <w:bCs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о-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886" w:right="86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ц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ии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99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3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д.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из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0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27" w:lineRule="exact"/>
              <w:ind w:left="163" w:right="14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се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99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рии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413" w:right="38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яйс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6"/>
                <w:w w:val="99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385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27" w:lineRule="exact"/>
              <w:ind w:left="18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Се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р-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21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ц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0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7" w:lineRule="exact"/>
              <w:ind w:left="37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яй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5"/>
                <w:w w:val="100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ва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429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ия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911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7" w:lineRule="exact"/>
              <w:ind w:left="358" w:right="33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Ф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ер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ерс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ие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466" w:right="44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яйс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6"/>
                <w:w w:val="99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ва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18" w:hRule="exact"/>
        </w:trPr>
        <w:tc>
          <w:tcPr>
            <w:tcW w:w="251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(в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жи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)</w:t>
            </w:r>
          </w:p>
        </w:tc>
        <w:tc>
          <w:tcPr>
            <w:tcW w:w="99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01" w:lineRule="exact"/>
              <w:ind w:left="393" w:right="37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т.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70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06" w:lineRule="exact"/>
              <w:ind w:left="566" w:right="54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385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451" w:right="43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,9</w:t>
            </w:r>
          </w:p>
        </w:tc>
        <w:tc>
          <w:tcPr>
            <w:tcW w:w="170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563" w:right="5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6</w:t>
            </w:r>
          </w:p>
        </w:tc>
        <w:tc>
          <w:tcPr>
            <w:tcW w:w="1911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714" w:right="69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,1</w:t>
            </w:r>
          </w:p>
        </w:tc>
      </w:tr>
      <w:tr>
        <w:trPr>
          <w:trHeight w:val="216" w:hRule="exact"/>
        </w:trPr>
        <w:tc>
          <w:tcPr>
            <w:tcW w:w="251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о</w:t>
            </w:r>
          </w:p>
        </w:tc>
        <w:tc>
          <w:tcPr>
            <w:tcW w:w="99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01" w:lineRule="exact"/>
              <w:ind w:left="393" w:right="37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т.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70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04" w:lineRule="exact"/>
              <w:ind w:left="553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,9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385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393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,8</w:t>
            </w:r>
          </w:p>
        </w:tc>
        <w:tc>
          <w:tcPr>
            <w:tcW w:w="170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551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,3</w:t>
            </w:r>
          </w:p>
        </w:tc>
        <w:tc>
          <w:tcPr>
            <w:tcW w:w="1911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668" w:right="648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9</w:t>
            </w:r>
          </w:p>
        </w:tc>
      </w:tr>
      <w:tr>
        <w:trPr>
          <w:trHeight w:val="216" w:hRule="exact"/>
        </w:trPr>
        <w:tc>
          <w:tcPr>
            <w:tcW w:w="251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Яй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о</w:t>
            </w:r>
          </w:p>
        </w:tc>
        <w:tc>
          <w:tcPr>
            <w:tcW w:w="99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01" w:lineRule="exact"/>
              <w:ind w:left="196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.шт.</w:t>
            </w:r>
          </w:p>
        </w:tc>
        <w:tc>
          <w:tcPr>
            <w:tcW w:w="170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04" w:lineRule="exact"/>
              <w:ind w:left="587" w:right="56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385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624" w:right="60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</w:p>
        </w:tc>
        <w:tc>
          <w:tcPr>
            <w:tcW w:w="170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585" w:right="56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3</w:t>
            </w:r>
          </w:p>
        </w:tc>
        <w:tc>
          <w:tcPr>
            <w:tcW w:w="1911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887" w:right="86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</w:p>
        </w:tc>
      </w:tr>
    </w:tbl>
    <w:p>
      <w:pPr>
        <w:spacing w:before="0" w:after="0" w:line="229" w:lineRule="exact"/>
        <w:ind w:left="269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  <w:i/>
        </w:rPr>
        <w:t>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ъем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  <w:i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ду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b/>
          <w:bCs/>
          <w:i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b/>
          <w:bCs/>
          <w:i/>
        </w:rPr>
        <w:t>ц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ии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ьск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  <w:i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яй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ва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0.200005" w:type="dxa"/>
      </w:tblPr>
      <w:tblGrid/>
      <w:tr>
        <w:trPr>
          <w:trHeight w:val="471" w:hRule="exact"/>
        </w:trPr>
        <w:tc>
          <w:tcPr>
            <w:tcW w:w="5209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3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26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5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с/х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3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пр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ц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ии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3119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3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854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За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5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8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880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9" w:lineRule="exact"/>
              <w:ind w:left="143" w:right="12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8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3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%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29" w:lineRule="exact"/>
              <w:ind w:left="274" w:right="24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7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99"/>
                <w:b/>
                <w:bCs/>
              </w:rPr>
              <w:t>г.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18" w:hRule="exact"/>
        </w:trPr>
        <w:tc>
          <w:tcPr>
            <w:tcW w:w="5209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пти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(в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жи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),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</w:p>
        </w:tc>
        <w:tc>
          <w:tcPr>
            <w:tcW w:w="3119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1272" w:right="125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6</w:t>
            </w:r>
          </w:p>
        </w:tc>
        <w:tc>
          <w:tcPr>
            <w:tcW w:w="1880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700" w:right="67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,1</w:t>
            </w:r>
          </w:p>
        </w:tc>
      </w:tr>
      <w:tr>
        <w:trPr>
          <w:trHeight w:val="216" w:hRule="exact"/>
        </w:trPr>
        <w:tc>
          <w:tcPr>
            <w:tcW w:w="5209" w:type="dxa"/>
            <w:tcBorders>
              <w:top w:val="single" w:sz="4.64008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ты,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</w:p>
        </w:tc>
        <w:tc>
          <w:tcPr>
            <w:tcW w:w="3119" w:type="dxa"/>
            <w:tcBorders>
              <w:top w:val="single" w:sz="4.64008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1226" w:right="1208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,3</w:t>
            </w:r>
          </w:p>
        </w:tc>
        <w:tc>
          <w:tcPr>
            <w:tcW w:w="1880" w:type="dxa"/>
            <w:tcBorders>
              <w:top w:val="single" w:sz="4.64008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700" w:right="67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,6</w:t>
            </w:r>
          </w:p>
        </w:tc>
      </w:tr>
      <w:tr>
        <w:trPr>
          <w:trHeight w:val="216" w:hRule="exact"/>
        </w:trPr>
        <w:tc>
          <w:tcPr>
            <w:tcW w:w="5209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3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3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</w:p>
        </w:tc>
        <w:tc>
          <w:tcPr>
            <w:tcW w:w="3119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1226" w:right="1208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,9</w:t>
            </w:r>
          </w:p>
        </w:tc>
        <w:tc>
          <w:tcPr>
            <w:tcW w:w="1880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745" w:right="72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8</w:t>
            </w:r>
          </w:p>
        </w:tc>
      </w:tr>
      <w:tr>
        <w:trPr>
          <w:trHeight w:val="218" w:hRule="exact"/>
        </w:trPr>
        <w:tc>
          <w:tcPr>
            <w:tcW w:w="5209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04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</w:p>
        </w:tc>
        <w:tc>
          <w:tcPr>
            <w:tcW w:w="3119" w:type="dxa"/>
            <w:tcBorders>
              <w:top w:val="single" w:sz="4.64008" w:space="0" w:color="000000"/>
              <w:bottom w:val="single" w:sz="4.6398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04" w:lineRule="exact"/>
              <w:ind w:left="1226" w:right="1208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,2</w:t>
            </w:r>
          </w:p>
        </w:tc>
        <w:tc>
          <w:tcPr>
            <w:tcW w:w="1880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04" w:lineRule="exact"/>
              <w:ind w:left="700" w:right="67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,4</w:t>
            </w:r>
          </w:p>
        </w:tc>
      </w:tr>
    </w:tbl>
    <w:p>
      <w:pPr>
        <w:jc w:val="center"/>
        <w:spacing w:after="0"/>
        <w:sectPr>
          <w:pgMar w:header="65" w:footer="0" w:top="260" w:bottom="280" w:left="880" w:right="920"/>
          <w:pgSz w:w="12240" w:h="15840"/>
        </w:sectPr>
      </w:pPr>
      <w:rPr/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4" w:after="0" w:line="240" w:lineRule="auto"/>
        <w:ind w:left="4387" w:right="3897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ПО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75" w:after="0" w:line="249" w:lineRule="exact"/>
        <w:ind w:left="2671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group style="position:absolute;margin-left:52.029999pt;margin-top:-19.680498pt;width:498.2pt;height:23.6pt;mso-position-horizontal-relative:page;mso-position-vertical-relative:paragraph;z-index:-6343" coordorigin="1041,-394" coordsize="9964,472">
            <v:group style="position:absolute;left:1066;top:-369;width:9914;height:50" coordorigin="1066,-369" coordsize="9914,50">
              <v:shape style="position:absolute;left:1066;top:-369;width:9914;height:50" coordorigin="1066,-369" coordsize="9914,50" path="m1066,-319l10980,-319,10980,-369,1066,-369,1066,-319xe" filled="t" fillcolor="#00FFFF" stroked="f">
                <v:path arrowok="t"/>
                <v:fill/>
              </v:shape>
            </v:group>
            <v:group style="position:absolute;left:1066;top:-320;width:103;height:324" coordorigin="1066,-320" coordsize="103,324">
              <v:shape style="position:absolute;left:1066;top:-320;width:103;height:324" coordorigin="1066,-320" coordsize="103,324" path="m1066,4l1169,4,1169,-320,1066,-320,1066,4e" filled="t" fillcolor="#00FFFF" stroked="f">
                <v:path arrowok="t"/>
                <v:fill/>
              </v:shape>
            </v:group>
            <v:group style="position:absolute;left:10876;top:-320;width:103;height:324" coordorigin="10876,-320" coordsize="103,324">
              <v:shape style="position:absolute;left:10876;top:-320;width:103;height:324" coordorigin="10876,-320" coordsize="103,324" path="m10876,4l10980,4,10980,-320,10876,-320,10876,4e" filled="t" fillcolor="#00FFFF" stroked="f">
                <v:path arrowok="t"/>
                <v:fill/>
              </v:shape>
            </v:group>
            <v:group style="position:absolute;left:1066;top:3;width:9914;height:50" coordorigin="1066,3" coordsize="9914,50">
              <v:shape style="position:absolute;left:1066;top:3;width:9914;height:50" coordorigin="1066,3" coordsize="9914,50" path="m1066,53l10980,53,10980,3,1066,3,1066,53xe" filled="t" fillcolor="#00FFFF" stroked="f">
                <v:path arrowok="t"/>
                <v:fill/>
              </v:shape>
            </v:group>
            <v:group style="position:absolute;left:1169;top:-320;width:9708;height:324" coordorigin="1169,-320" coordsize="9708,324">
              <v:shape style="position:absolute;left:1169;top:-320;width:9708;height:324" coordorigin="1169,-320" coordsize="9708,324" path="m1169,4l10876,4,10876,-320,1169,-320,1169,4e" filled="t" fillcolor="#00FFFF" stroked="f">
                <v:path arrowok="t"/>
                <v:fill/>
              </v:shape>
            </v:group>
            <v:group style="position:absolute;left:1054;top:-377;width:9936;height:13" coordorigin="1054,-377" coordsize="9936,13">
              <v:shape style="position:absolute;left:1054;top:-377;width:9936;height:13" coordorigin="1054,-377" coordsize="9936,13" path="m1054,-364l10989,-364,10989,-377,1054,-377,1054,-364xe" filled="t" fillcolor="#000000" stroked="f">
                <v:path arrowok="t"/>
                <v:fill/>
              </v:shape>
            </v:group>
            <v:group style="position:absolute;left:1058;top:-368;width:2;height:420" coordorigin="1058,-368" coordsize="2,420">
              <v:shape style="position:absolute;left:1058;top:-368;width:2;height:420" coordorigin="1058,-368" coordsize="0,420" path="m1058,-368l1058,52e" filled="f" stroked="t" strokeweight=".580pt" strokecolor="#000000">
                <v:path arrowok="t"/>
              </v:shape>
            </v:group>
            <v:group style="position:absolute;left:1054;top:51;width:9936;height:12" coordorigin="1054,51" coordsize="9936,12">
              <v:shape style="position:absolute;left:1054;top:51;width:9936;height:12" coordorigin="1054,51" coordsize="9936,12" path="m1054,63l10989,63,10989,51,1054,51,1054,63xe" filled="t" fillcolor="#000000" stroked="f">
                <v:path arrowok="t"/>
                <v:fill/>
              </v:shape>
            </v:group>
            <v:group style="position:absolute;left:10984;top:-368;width:2;height:420" coordorigin="10984,-368" coordsize="2,420">
              <v:shape style="position:absolute;left:10984;top:-368;width:2;height:420" coordorigin="10984,-368" coordsize="0,420" path="m10984,-368l10984,52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position w:val="-1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position w:val="-1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position w:val="-1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position w:val="-1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ые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position w:val="-1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position w:val="-1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  <w:position w:val="-1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  <w:position w:val="-1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b/>
          <w:bCs/>
          <w:position w:val="-1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position w:val="-1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2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де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  <w:position w:val="-1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b/>
          <w:bCs/>
          <w:position w:val="-1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position w:val="-1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ьн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position w:val="-1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  <w:position w:val="-1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b/>
          <w:bCs/>
          <w:position w:val="-1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position w:val="-1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  <w:position w:val="-1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b/>
          <w:bCs/>
          <w:position w:val="-1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b/>
          <w:bCs/>
          <w:position w:val="-1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b/>
          <w:bCs/>
          <w:position w:val="-1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position w:val="-1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position w:val="-1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position w:val="-1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b/>
          <w:bCs/>
          <w:position w:val="-1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position w:val="-1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b/>
          <w:bCs/>
          <w:position w:val="-1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b/>
          <w:bCs/>
          <w:position w:val="-1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  <w:b/>
          <w:bCs/>
          <w:position w:val="-1"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position w:val="-1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1.000004" w:type="dxa"/>
      </w:tblPr>
      <w:tblGrid/>
      <w:tr>
        <w:trPr>
          <w:trHeight w:val="425" w:hRule="exact"/>
        </w:trPr>
        <w:tc>
          <w:tcPr>
            <w:tcW w:w="5053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2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2006" w:right="199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469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2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405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Ед.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м.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419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2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09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г.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985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06" w:lineRule="exact"/>
              <w:ind w:left="219" w:right="20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%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2" w:after="0" w:line="205" w:lineRule="exact"/>
              <w:ind w:left="484" w:right="46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</w:tr>
      <w:tr>
        <w:trPr>
          <w:trHeight w:val="216" w:hRule="exact"/>
        </w:trPr>
        <w:tc>
          <w:tcPr>
            <w:tcW w:w="5053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</w:p>
        </w:tc>
        <w:tc>
          <w:tcPr>
            <w:tcW w:w="1469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470" w:right="45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.т.</w:t>
            </w:r>
          </w:p>
        </w:tc>
        <w:tc>
          <w:tcPr>
            <w:tcW w:w="1419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467" w:right="44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,3</w:t>
            </w:r>
          </w:p>
        </w:tc>
        <w:tc>
          <w:tcPr>
            <w:tcW w:w="1985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01" w:lineRule="exact"/>
              <w:ind w:left="796" w:right="77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9</w:t>
            </w:r>
          </w:p>
        </w:tc>
      </w:tr>
      <w:tr>
        <w:trPr>
          <w:trHeight w:val="425" w:hRule="exact"/>
        </w:trPr>
        <w:tc>
          <w:tcPr>
            <w:tcW w:w="5053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бщ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ьз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я</w:t>
            </w:r>
          </w:p>
        </w:tc>
        <w:tc>
          <w:tcPr>
            <w:tcW w:w="1469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163" w:right="1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и-</w:t>
            </w:r>
          </w:p>
          <w:p>
            <w:pPr>
              <w:spacing w:before="2" w:after="0" w:line="240" w:lineRule="auto"/>
              <w:ind w:left="563" w:right="53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ров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419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99" w:after="0" w:line="240" w:lineRule="auto"/>
              <w:ind w:left="640" w:right="62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</w:p>
        </w:tc>
        <w:tc>
          <w:tcPr>
            <w:tcW w:w="1985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99" w:after="0" w:line="240" w:lineRule="auto"/>
              <w:ind w:left="788" w:right="76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6</w:t>
            </w:r>
          </w:p>
        </w:tc>
      </w:tr>
      <w:tr>
        <w:trPr>
          <w:trHeight w:val="216" w:hRule="exact"/>
        </w:trPr>
        <w:tc>
          <w:tcPr>
            <w:tcW w:w="5053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(по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)</w:t>
            </w:r>
          </w:p>
        </w:tc>
        <w:tc>
          <w:tcPr>
            <w:tcW w:w="1469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379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м</w:t>
            </w:r>
          </w:p>
        </w:tc>
        <w:tc>
          <w:tcPr>
            <w:tcW w:w="1419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409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,8</w:t>
            </w:r>
          </w:p>
        </w:tc>
        <w:tc>
          <w:tcPr>
            <w:tcW w:w="1985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01" w:lineRule="exact"/>
              <w:ind w:left="796" w:right="77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9</w:t>
            </w:r>
          </w:p>
        </w:tc>
      </w:tr>
      <w:tr>
        <w:trPr>
          <w:trHeight w:val="218" w:hRule="exact"/>
        </w:trPr>
        <w:tc>
          <w:tcPr>
            <w:tcW w:w="5053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щий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жи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бщ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3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ьз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я</w:t>
            </w:r>
          </w:p>
        </w:tc>
        <w:tc>
          <w:tcPr>
            <w:tcW w:w="1469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247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</w:p>
        </w:tc>
        <w:tc>
          <w:tcPr>
            <w:tcW w:w="1419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640" w:right="62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</w:p>
        </w:tc>
        <w:tc>
          <w:tcPr>
            <w:tcW w:w="1985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01" w:lineRule="exact"/>
              <w:ind w:left="796" w:right="77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9</w:t>
            </w:r>
          </w:p>
        </w:tc>
      </w:tr>
    </w:tbl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33" w:after="0" w:line="240" w:lineRule="auto"/>
        <w:ind w:left="3851" w:right="3828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b/>
          <w:bCs/>
          <w:i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b/>
          <w:bCs/>
          <w:i/>
        </w:rPr>
        <w:t>ичие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99"/>
          <w:b/>
          <w:bCs/>
          <w:i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99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9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  <w:i/>
        </w:rPr>
        <w:t>нсп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9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99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1.000004" w:type="dxa"/>
      </w:tblPr>
      <w:tblGrid/>
      <w:tr>
        <w:trPr>
          <w:trHeight w:val="422" w:hRule="exact"/>
        </w:trPr>
        <w:tc>
          <w:tcPr>
            <w:tcW w:w="5248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2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2102" w:right="209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416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2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6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г.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419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2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6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01.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г.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843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06" w:lineRule="exact"/>
              <w:ind w:left="147" w:right="13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%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0" w:after="0" w:line="205" w:lineRule="exact"/>
              <w:ind w:left="412" w:right="39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</w:tr>
      <w:tr>
        <w:trPr>
          <w:trHeight w:val="242" w:hRule="exact"/>
        </w:trPr>
        <w:tc>
          <w:tcPr>
            <w:tcW w:w="5248" w:type="dxa"/>
            <w:tcBorders>
              <w:top w:val="single" w:sz="4.64008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го</w:t>
            </w:r>
          </w:p>
        </w:tc>
        <w:tc>
          <w:tcPr>
            <w:tcW w:w="1416" w:type="dxa"/>
            <w:tcBorders>
              <w:top w:val="single" w:sz="4.64008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8" w:after="0" w:line="240" w:lineRule="auto"/>
              <w:ind w:left="489" w:right="468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5</w:t>
            </w:r>
          </w:p>
        </w:tc>
        <w:tc>
          <w:tcPr>
            <w:tcW w:w="1419" w:type="dxa"/>
            <w:tcBorders>
              <w:top w:val="single" w:sz="4.64008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8" w:after="0" w:line="240" w:lineRule="auto"/>
              <w:ind w:left="489" w:right="47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3</w:t>
            </w:r>
          </w:p>
        </w:tc>
        <w:tc>
          <w:tcPr>
            <w:tcW w:w="1843" w:type="dxa"/>
            <w:tcBorders>
              <w:top w:val="single" w:sz="4.64008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8" w:after="0" w:line="240" w:lineRule="auto"/>
              <w:ind w:left="720" w:right="70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8</w:t>
            </w:r>
          </w:p>
        </w:tc>
      </w:tr>
      <w:tr>
        <w:trPr>
          <w:trHeight w:val="257" w:hRule="exact"/>
        </w:trPr>
        <w:tc>
          <w:tcPr>
            <w:tcW w:w="524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4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щ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ьз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</w:p>
        </w:tc>
        <w:tc>
          <w:tcPr>
            <w:tcW w:w="1416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15" w:after="0" w:line="240" w:lineRule="auto"/>
              <w:ind w:left="489" w:right="468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7</w:t>
            </w:r>
          </w:p>
        </w:tc>
        <w:tc>
          <w:tcPr>
            <w:tcW w:w="1419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5" w:after="0" w:line="240" w:lineRule="auto"/>
              <w:ind w:left="532" w:right="51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741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843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15" w:after="0" w:line="240" w:lineRule="auto"/>
              <w:ind w:left="720" w:right="70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6</w:t>
            </w:r>
          </w:p>
        </w:tc>
      </w:tr>
      <w:tr>
        <w:trPr>
          <w:trHeight w:val="242" w:hRule="exact"/>
        </w:trPr>
        <w:tc>
          <w:tcPr>
            <w:tcW w:w="5248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136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го</w:t>
            </w:r>
          </w:p>
        </w:tc>
        <w:tc>
          <w:tcPr>
            <w:tcW w:w="1416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8" w:after="0" w:line="240" w:lineRule="auto"/>
              <w:ind w:left="532" w:right="51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265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419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8" w:after="0" w:line="240" w:lineRule="auto"/>
              <w:ind w:left="532" w:right="51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246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843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8" w:after="0" w:line="240" w:lineRule="auto"/>
              <w:ind w:left="720" w:right="70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8</w:t>
            </w:r>
          </w:p>
        </w:tc>
      </w:tr>
      <w:tr>
        <w:trPr>
          <w:trHeight w:val="219" w:hRule="exact"/>
        </w:trPr>
        <w:tc>
          <w:tcPr>
            <w:tcW w:w="5248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щ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ьз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</w:p>
        </w:tc>
        <w:tc>
          <w:tcPr>
            <w:tcW w:w="1416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02" w:lineRule="exact"/>
              <w:ind w:left="532" w:right="51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124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419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02" w:lineRule="exact"/>
              <w:ind w:left="532" w:right="51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122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843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02" w:lineRule="exact"/>
              <w:ind w:left="722" w:right="708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4</w:t>
            </w:r>
          </w:p>
        </w:tc>
      </w:tr>
      <w:tr>
        <w:trPr>
          <w:trHeight w:val="242" w:hRule="exact"/>
        </w:trPr>
        <w:tc>
          <w:tcPr>
            <w:tcW w:w="5248" w:type="dxa"/>
            <w:tcBorders>
              <w:top w:val="single" w:sz="4.64008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Лег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же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</w:p>
        </w:tc>
        <w:tc>
          <w:tcPr>
            <w:tcW w:w="1416" w:type="dxa"/>
            <w:tcBorders>
              <w:top w:val="single" w:sz="4.64008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6" w:after="0" w:line="240" w:lineRule="auto"/>
              <w:ind w:left="532" w:right="51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488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419" w:type="dxa"/>
            <w:tcBorders>
              <w:top w:val="single" w:sz="4.64008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6" w:after="0" w:line="240" w:lineRule="auto"/>
              <w:ind w:left="532" w:right="51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383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843" w:type="dxa"/>
            <w:tcBorders>
              <w:top w:val="single" w:sz="4.64008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6" w:after="0" w:line="240" w:lineRule="auto"/>
              <w:ind w:left="721" w:right="70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5</w:t>
            </w:r>
          </w:p>
        </w:tc>
      </w:tr>
      <w:tr>
        <w:trPr>
          <w:trHeight w:val="257" w:hRule="exact"/>
        </w:trPr>
        <w:tc>
          <w:tcPr>
            <w:tcW w:w="524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Лег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ы</w:t>
            </w:r>
          </w:p>
        </w:tc>
        <w:tc>
          <w:tcPr>
            <w:tcW w:w="1416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13" w:after="0" w:line="240" w:lineRule="auto"/>
              <w:ind w:left="637" w:right="62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</w:p>
        </w:tc>
        <w:tc>
          <w:tcPr>
            <w:tcW w:w="1419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3" w:after="0" w:line="240" w:lineRule="auto"/>
              <w:ind w:left="638" w:right="62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</w:p>
        </w:tc>
        <w:tc>
          <w:tcPr>
            <w:tcW w:w="1843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13" w:after="0" w:line="240" w:lineRule="auto"/>
              <w:ind w:left="847" w:right="83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</w:p>
        </w:tc>
      </w:tr>
      <w:tr>
        <w:trPr>
          <w:trHeight w:val="216" w:hRule="exact"/>
        </w:trPr>
        <w:tc>
          <w:tcPr>
            <w:tcW w:w="5248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136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Ли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</w:p>
        </w:tc>
        <w:tc>
          <w:tcPr>
            <w:tcW w:w="1416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443" w:right="42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3</w:t>
            </w:r>
          </w:p>
        </w:tc>
        <w:tc>
          <w:tcPr>
            <w:tcW w:w="1419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01" w:lineRule="exact"/>
              <w:ind w:left="443" w:right="42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1</w:t>
            </w:r>
          </w:p>
        </w:tc>
        <w:tc>
          <w:tcPr>
            <w:tcW w:w="1843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01" w:lineRule="exact"/>
              <w:ind w:left="676" w:right="66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,7</w:t>
            </w:r>
          </w:p>
        </w:tc>
      </w:tr>
    </w:tbl>
    <w:p>
      <w:pPr>
        <w:jc w:val="center"/>
        <w:spacing w:after="0"/>
        <w:sectPr>
          <w:pgMar w:header="65" w:footer="0" w:top="260" w:bottom="280" w:left="920" w:right="1160"/>
          <w:pgSz w:w="12240" w:h="15840"/>
        </w:sectPr>
      </w:pPr>
      <w:rPr/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/>
        <w:pict>
          <v:group style="position:absolute;margin-left:43.702499pt;margin-top:25.9pt;width:524.114980pt;height:21.76pt;mso-position-horizontal-relative:page;mso-position-vertical-relative:page;z-index:-6342" coordorigin="874,518" coordsize="10482,435">
            <v:group style="position:absolute;left:890;top:528;width:103;height:324" coordorigin="890,528" coordsize="103,324">
              <v:shape style="position:absolute;left:890;top:528;width:103;height:324" coordorigin="890,528" coordsize="103,324" path="m890,852l994,852,994,528,890,528,890,852e" filled="t" fillcolor="#00FFFF" stroked="f">
                <v:path arrowok="t"/>
                <v:fill/>
              </v:shape>
            </v:group>
            <v:group style="position:absolute;left:11234;top:528;width:103;height:324" coordorigin="11234,528" coordsize="103,324">
              <v:shape style="position:absolute;left:11234;top:528;width:103;height:324" coordorigin="11234,528" coordsize="103,324" path="m11234,852l11338,852,11338,528,11234,528,11234,852e" filled="t" fillcolor="#00FFFF" stroked="f">
                <v:path arrowok="t"/>
                <v:fill/>
              </v:shape>
            </v:group>
            <v:group style="position:absolute;left:890;top:852;width:10447;height:91" coordorigin="890,852" coordsize="10447,91">
              <v:shape style="position:absolute;left:890;top:852;width:10447;height:91" coordorigin="890,852" coordsize="10447,91" path="m890,943l11338,943,11338,852,890,852,890,943e" filled="t" fillcolor="#00FFFF" stroked="f">
                <v:path arrowok="t"/>
                <v:fill/>
              </v:shape>
            </v:group>
            <v:group style="position:absolute;left:994;top:528;width:10241;height:324" coordorigin="994,528" coordsize="10241,324">
              <v:shape style="position:absolute;left:994;top:528;width:10241;height:324" coordorigin="994,528" coordsize="10241,324" path="m994,852l11234,852,11234,528,994,528,994,852e" filled="t" fillcolor="#00FFFF" stroked="f">
                <v:path arrowok="t"/>
                <v:fill/>
              </v:shape>
            </v:group>
            <v:group style="position:absolute;left:881;top:525;width:10469;height:2" coordorigin="881,525" coordsize="10469,2">
              <v:shape style="position:absolute;left:881;top:525;width:10469;height:2" coordorigin="881,525" coordsize="10469,0" path="m881,525l11350,525e" filled="f" stroked="t" strokeweight=".675pt" strokecolor="#000000">
                <v:path arrowok="t"/>
              </v:shape>
            </v:group>
            <v:group style="position:absolute;left:886;top:528;width:2;height:415" coordorigin="886,528" coordsize="2,415">
              <v:shape style="position:absolute;left:886;top:528;width:2;height:415" coordorigin="886,528" coordsize="0,415" path="m886,528l886,943e" filled="f" stroked="t" strokeweight=".580pt" strokecolor="#000000">
                <v:path arrowok="t"/>
              </v:shape>
            </v:group>
            <v:group style="position:absolute;left:881;top:946;width:10469;height:2" coordorigin="881,946" coordsize="10469,2">
              <v:shape style="position:absolute;left:881;top:946;width:10469;height:2" coordorigin="881,946" coordsize="10469,0" path="m881,946l11350,946e" filled="f" stroked="t" strokeweight=".675pt" strokecolor="#000000">
                <v:path arrowok="t"/>
              </v:shape>
            </v:group>
            <v:group style="position:absolute;left:11345;top:528;width:2;height:415" coordorigin="11345,528" coordsize="2,415">
              <v:shape style="position:absolute;left:11345;top:528;width:2;height:415" coordorigin="11345,528" coordsize="0,415" path="m11345,528l11345,943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sz w:val="22"/>
          <w:szCs w:val="22"/>
        </w:rPr>
      </w:r>
    </w:p>
    <w:p>
      <w:pPr>
        <w:spacing w:before="24" w:after="0" w:line="316" w:lineRule="exact"/>
        <w:ind w:left="2883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ПОТ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  <w:position w:val="-1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  <w:position w:val="-1"/>
        </w:rPr>
        <w:t>Б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ИТЕЛ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  <w:position w:val="-1"/>
        </w:rPr>
        <w:t>Ь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  <w:b/>
          <w:bCs/>
          <w:position w:val="-1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КИЙ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  <w:position w:val="-1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ЫН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  <w:position w:val="-1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236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64.5pt;margin-top:28.653112pt;width:174.991034pt;height:137.94pt;mso-position-horizontal-relative:page;mso-position-vertical-relative:paragraph;z-index:-6341" type="#_x0000_t75">
            <v:imagedata r:id="rId79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роз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варооб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i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б.)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23.479996" w:type="dxa"/>
      </w:tblPr>
      <w:tblGrid/>
      <w:tr>
        <w:trPr>
          <w:trHeight w:val="631" w:hRule="exact"/>
        </w:trPr>
        <w:tc>
          <w:tcPr>
            <w:tcW w:w="3529" w:type="dxa"/>
            <w:vMerge w:val="restart"/>
            <w:tcBorders>
              <w:top w:val="nil" w:sz="6" w:space="0" w:color="auto"/>
              <w:left w:val="nil" w:sz="6" w:space="0" w:color="auto"/>
              <w:right w:val="single" w:sz="4.640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</w:tc>
        <w:tc>
          <w:tcPr>
            <w:tcW w:w="299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11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978" w:right="96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68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5" w:after="0" w:line="240" w:lineRule="auto"/>
              <w:ind w:left="753" w:right="63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на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0" w:after="0" w:line="206" w:lineRule="exact"/>
              <w:ind w:left="359" w:right="24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г.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702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8" w:after="0" w:line="206" w:lineRule="exact"/>
              <w:ind w:left="360" w:right="34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%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0" w:after="0" w:line="204" w:lineRule="exact"/>
              <w:ind w:left="321" w:right="29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г.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</w:tr>
      <w:tr>
        <w:trPr>
          <w:trHeight w:val="509" w:hRule="exact"/>
        </w:trPr>
        <w:tc>
          <w:tcPr>
            <w:tcW w:w="3529" w:type="dxa"/>
            <w:vMerge/>
            <w:tcBorders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2996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3" w:after="0" w:line="206" w:lineRule="exact"/>
              <w:ind w:left="102" w:right="213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щий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бъ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3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3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та,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</w:p>
        </w:tc>
        <w:tc>
          <w:tcPr>
            <w:tcW w:w="1683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6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517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0</w:t>
            </w:r>
          </w:p>
        </w:tc>
        <w:tc>
          <w:tcPr>
            <w:tcW w:w="1702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6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650" w:right="62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7</w:t>
            </w:r>
          </w:p>
        </w:tc>
      </w:tr>
      <w:tr>
        <w:trPr>
          <w:trHeight w:val="838" w:hRule="exact"/>
        </w:trPr>
        <w:tc>
          <w:tcPr>
            <w:tcW w:w="3529" w:type="dxa"/>
            <w:vMerge/>
            <w:tcBorders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2996" w:type="dxa"/>
            <w:tcBorders>
              <w:top w:val="single" w:sz="4.64008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40" w:lineRule="auto"/>
              <w:ind w:left="102" w:right="121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ор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ющих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ь-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ю-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щих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к</w:t>
            </w:r>
          </w:p>
        </w:tc>
        <w:tc>
          <w:tcPr>
            <w:tcW w:w="1683" w:type="dxa"/>
            <w:tcBorders>
              <w:top w:val="single" w:sz="4.64008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17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9</w:t>
            </w:r>
          </w:p>
        </w:tc>
        <w:tc>
          <w:tcPr>
            <w:tcW w:w="1702" w:type="dxa"/>
            <w:tcBorders>
              <w:top w:val="single" w:sz="4.64008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2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47" w:right="62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3</w:t>
            </w:r>
          </w:p>
        </w:tc>
      </w:tr>
      <w:tr>
        <w:trPr>
          <w:trHeight w:val="425" w:hRule="exact"/>
        </w:trPr>
        <w:tc>
          <w:tcPr>
            <w:tcW w:w="3529" w:type="dxa"/>
            <w:vMerge/>
            <w:tcBorders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299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42" w:lineRule="auto"/>
              <w:ind w:left="102" w:right="395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жа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х</w:t>
            </w:r>
          </w:p>
        </w:tc>
        <w:tc>
          <w:tcPr>
            <w:tcW w:w="168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529" w:right="51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1</w:t>
            </w:r>
          </w:p>
        </w:tc>
        <w:tc>
          <w:tcPr>
            <w:tcW w:w="1702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47" w:right="62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4</w:t>
            </w:r>
          </w:p>
        </w:tc>
      </w:tr>
      <w:tr>
        <w:trPr>
          <w:trHeight w:val="216" w:hRule="exact"/>
        </w:trPr>
        <w:tc>
          <w:tcPr>
            <w:tcW w:w="3529" w:type="dxa"/>
            <w:vMerge/>
            <w:tcBorders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2996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бщ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тан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3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я</w:t>
            </w:r>
          </w:p>
        </w:tc>
        <w:tc>
          <w:tcPr>
            <w:tcW w:w="1683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40" w:lineRule="auto"/>
              <w:ind w:left="529" w:right="51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3</w:t>
            </w:r>
          </w:p>
        </w:tc>
        <w:tc>
          <w:tcPr>
            <w:tcW w:w="1702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40" w:lineRule="auto"/>
              <w:ind w:left="654" w:right="63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7</w:t>
            </w:r>
          </w:p>
        </w:tc>
      </w:tr>
      <w:tr>
        <w:trPr>
          <w:trHeight w:val="219" w:hRule="exact"/>
        </w:trPr>
        <w:tc>
          <w:tcPr>
            <w:tcW w:w="3529" w:type="dxa"/>
            <w:vMerge/>
            <w:tcBorders>
              <w:bottom w:val="single" w:sz="4.64008" w:space="0" w:color="000000"/>
              <w:left w:val="nil" w:sz="6" w:space="0" w:color="auto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2996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</w:p>
        </w:tc>
        <w:tc>
          <w:tcPr>
            <w:tcW w:w="1683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40" w:lineRule="auto"/>
              <w:ind w:left="529" w:right="51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9</w:t>
            </w:r>
          </w:p>
        </w:tc>
        <w:tc>
          <w:tcPr>
            <w:tcW w:w="1702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40" w:lineRule="auto"/>
              <w:ind w:left="654" w:right="63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1</w:t>
            </w:r>
          </w:p>
        </w:tc>
      </w:tr>
      <w:tr>
        <w:trPr>
          <w:trHeight w:val="422" w:hRule="exact"/>
        </w:trPr>
        <w:tc>
          <w:tcPr>
            <w:tcW w:w="6524" w:type="dxa"/>
            <w:gridSpan w:val="2"/>
            <w:tcBorders>
              <w:top w:val="single" w:sz="4.64008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6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: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</w:p>
        </w:tc>
        <w:tc>
          <w:tcPr>
            <w:tcW w:w="1683" w:type="dxa"/>
            <w:tcBorders>
              <w:top w:val="single" w:sz="4.64008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3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769" w:right="75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</w:p>
        </w:tc>
        <w:tc>
          <w:tcPr>
            <w:tcW w:w="1702" w:type="dxa"/>
            <w:tcBorders>
              <w:top w:val="single" w:sz="4.64008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3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774" w:right="75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</w:p>
        </w:tc>
      </w:tr>
      <w:tr>
        <w:trPr>
          <w:trHeight w:val="218" w:hRule="exact"/>
        </w:trPr>
        <w:tc>
          <w:tcPr>
            <w:tcW w:w="6524" w:type="dxa"/>
            <w:gridSpan w:val="2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2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бъ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3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тва</w:t>
            </w:r>
          </w:p>
        </w:tc>
        <w:tc>
          <w:tcPr>
            <w:tcW w:w="1683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2" w:after="0" w:line="240" w:lineRule="auto"/>
              <w:ind w:left="769" w:right="75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</w:p>
        </w:tc>
        <w:tc>
          <w:tcPr>
            <w:tcW w:w="1702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2" w:after="0" w:line="240" w:lineRule="auto"/>
              <w:ind w:left="782" w:right="76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</w:p>
        </w:tc>
      </w:tr>
    </w:tbl>
    <w:p>
      <w:pPr>
        <w:spacing w:before="0" w:after="0" w:line="240" w:lineRule="auto"/>
        <w:ind w:left="117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те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ит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ии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ф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ц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ют:</w:t>
      </w:r>
    </w:p>
    <w:p>
      <w:pPr>
        <w:spacing w:before="0" w:after="0" w:line="206" w:lineRule="exact"/>
        <w:ind w:left="117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3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ин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6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п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бщ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тв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</w:rPr>
        <w:t>п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дп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тий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б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жи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</w:p>
    <w:p>
      <w:pPr>
        <w:spacing w:before="0" w:after="0" w:line="206" w:lineRule="exact"/>
        <w:ind w:left="117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тий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пт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и,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пт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</w:p>
    <w:p>
      <w:pPr>
        <w:spacing w:before="2" w:after="0" w:line="240" w:lineRule="auto"/>
        <w:ind w:left="117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бщ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иче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тва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аг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9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х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тся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4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3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тв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10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</w:p>
    <w:p>
      <w:pPr>
        <w:spacing w:before="0" w:after="0" w:line="206" w:lineRule="exact"/>
        <w:ind w:left="117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9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4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ют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ю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</w:rPr>
        <w:t>у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ц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ю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14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.</w:t>
      </w:r>
    </w:p>
    <w:p>
      <w:pPr>
        <w:jc w:val="left"/>
        <w:spacing w:after="0"/>
        <w:sectPr>
          <w:pgMar w:header="65" w:footer="0" w:top="260" w:bottom="280" w:left="1160" w:right="920"/>
          <w:pgSz w:w="12240" w:h="15840"/>
        </w:sectPr>
      </w:pPr>
      <w:rPr/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/>
        <w:pict>
          <v:group style="position:absolute;margin-left:43.330002pt;margin-top:28.4pt;width:520.78pt;height:27.44pt;mso-position-horizontal-relative:page;mso-position-vertical-relative:page;z-index:-6340" coordorigin="867,568" coordsize="10416,549">
            <v:group style="position:absolute;left:905;top:606;width:10339;height:76" coordorigin="905,606" coordsize="10339,76">
              <v:shape style="position:absolute;left:905;top:606;width:10339;height:76" coordorigin="905,606" coordsize="10339,76" path="m905,683l11244,683,11244,606,905,606,905,683xe" filled="t" fillcolor="#00FFFF" stroked="f">
                <v:path arrowok="t"/>
                <v:fill/>
              </v:shape>
            </v:group>
            <v:group style="position:absolute;left:905;top:682;width:103;height:322" coordorigin="905,682" coordsize="103,322">
              <v:shape style="position:absolute;left:905;top:682;width:103;height:322" coordorigin="905,682" coordsize="103,322" path="m905,1003l1008,1003,1008,682,905,682,905,1003e" filled="t" fillcolor="#00FFFF" stroked="f">
                <v:path arrowok="t"/>
                <v:fill/>
              </v:shape>
            </v:group>
            <v:group style="position:absolute;left:11140;top:682;width:104;height:322" coordorigin="11140,682" coordsize="104,322">
              <v:shape style="position:absolute;left:11140;top:682;width:104;height:322" coordorigin="11140,682" coordsize="104,322" path="m11140,1003l11244,1003,11244,682,11140,682,11140,1003e" filled="t" fillcolor="#00FFFF" stroked="f">
                <v:path arrowok="t"/>
                <v:fill/>
              </v:shape>
            </v:group>
            <v:group style="position:absolute;left:905;top:1002;width:10339;height:76" coordorigin="905,1002" coordsize="10339,76">
              <v:shape style="position:absolute;left:905;top:1002;width:10339;height:76" coordorigin="905,1002" coordsize="10339,76" path="m905,1079l11244,1079,11244,1002,905,1002,905,1079xe" filled="t" fillcolor="#00FFFF" stroked="f">
                <v:path arrowok="t"/>
                <v:fill/>
              </v:shape>
            </v:group>
            <v:group style="position:absolute;left:1008;top:682;width:10132;height:322" coordorigin="1008,682" coordsize="10132,322">
              <v:shape style="position:absolute;left:1008;top:682;width:10132;height:322" coordorigin="1008,682" coordsize="10132,322" path="m1008,1003l11140,1003,11140,682,1008,682,1008,1003e" filled="t" fillcolor="#00FFFF" stroked="f">
                <v:path arrowok="t"/>
                <v:fill/>
              </v:shape>
            </v:group>
            <v:group style="position:absolute;left:895;top:598;width:10361;height:13" coordorigin="895,598" coordsize="10361,13">
              <v:shape style="position:absolute;left:895;top:598;width:10361;height:13" coordorigin="895,598" coordsize="10361,13" path="m895,611l11256,611,11256,598,895,598,895,611xe" filled="t" fillcolor="#000000" stroked="f">
                <v:path arrowok="t"/>
                <v:fill/>
              </v:shape>
            </v:group>
            <v:group style="position:absolute;left:900;top:607;width:2;height:470" coordorigin="900,607" coordsize="2,470">
              <v:shape style="position:absolute;left:900;top:607;width:2;height:470" coordorigin="900,607" coordsize="0,470" path="m900,607l900,1078e" filled="f" stroked="t" strokeweight=".580pt" strokecolor="#000000">
                <v:path arrowok="t"/>
              </v:shape>
            </v:group>
            <v:group style="position:absolute;left:895;top:1074;width:10361;height:14" coordorigin="895,1074" coordsize="10361,14">
              <v:shape style="position:absolute;left:895;top:1074;width:10361;height:14" coordorigin="895,1074" coordsize="10361,14" path="m895,1087l11256,1087,11256,1074,895,1074,895,1087e" filled="t" fillcolor="#000000" stroked="f">
                <v:path arrowok="t"/>
                <v:fill/>
              </v:shape>
            </v:group>
            <v:group style="position:absolute;left:11251;top:607;width:2;height:470" coordorigin="11251,607" coordsize="2,470">
              <v:shape style="position:absolute;left:11251;top:607;width:2;height:470" coordorigin="11251,607" coordsize="0,470" path="m11251,607l11251,1078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316" w:lineRule="exact"/>
        <w:ind w:left="434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  <w:position w:val="-1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  <w:position w:val="-1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УКТ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  <w:position w:val="-1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  <w:position w:val="-1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  <w:position w:val="-1"/>
        </w:rPr>
        <w:t>Х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  <w:position w:val="-1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  <w:position w:val="-1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  <w:position w:val="-1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КТЕ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  <w:position w:val="-1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  <w:position w:val="-1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ТИ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  <w:position w:val="-1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  <w:position w:val="-1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  <w:position w:val="-1"/>
        </w:rPr>
        <w:t>Д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  <w:position w:val="-1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  <w:position w:val="-1"/>
        </w:rPr>
        <w:t>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ТИЙ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  <w:position w:val="-1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  <w:position w:val="-1"/>
        </w:rPr>
        <w:t>Г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  <w:position w:val="-1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НИЗА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  <w:position w:val="-1"/>
        </w:rPr>
        <w:t>Ц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ИЙ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8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орг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орга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авов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1.400003" w:type="dxa"/>
      </w:tblPr>
      <w:tblGrid/>
      <w:tr>
        <w:trPr>
          <w:trHeight w:val="466" w:hRule="exact"/>
        </w:trPr>
        <w:tc>
          <w:tcPr>
            <w:tcW w:w="4110" w:type="dxa"/>
            <w:tcBorders>
              <w:top w:val="single" w:sz="5.36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344" w:right="132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619" w:type="dxa"/>
            <w:tcBorders>
              <w:top w:val="single" w:sz="5.36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4" w:lineRule="exact"/>
              <w:ind w:left="15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Чис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5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пред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ри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5"/>
                <w:w w:val="100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ий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р-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29" w:lineRule="exact"/>
              <w:ind w:left="20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ц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4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на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8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3265" w:type="dxa"/>
            <w:tcBorders>
              <w:top w:val="single" w:sz="5.36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5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Уде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ьный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8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б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  <w:b/>
                <w:bCs/>
              </w:rPr>
              <w:t>щ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ем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е,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5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%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4110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25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е: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619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5" w:lineRule="exact"/>
              <w:ind w:left="1118" w:right="109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687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3265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5" w:lineRule="exact"/>
              <w:ind w:left="1441" w:right="142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100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4110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25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Ю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619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5" w:lineRule="exact"/>
              <w:ind w:left="1118" w:right="109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623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3265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5" w:lineRule="exact"/>
              <w:ind w:left="1417" w:right="139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4110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25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е: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619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3265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/>
            <w:rPr/>
          </w:p>
        </w:tc>
      </w:tr>
      <w:tr>
        <w:trPr>
          <w:trHeight w:val="286" w:hRule="exact"/>
        </w:trPr>
        <w:tc>
          <w:tcPr>
            <w:tcW w:w="4110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25" w:lineRule="exact"/>
              <w:ind w:left="38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i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i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i/>
              </w:rPr>
              <w:t>мме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  <w:i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i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i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i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i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i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i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1"/>
                <w:w w:val="100"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i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i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i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i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i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i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i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i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i/>
              </w:rPr>
              <w:t>ц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i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  <w:i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i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i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3"/>
                <w:w w:val="100"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i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i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i/>
              </w:rPr>
              <w:t>х: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619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16" w:after="0" w:line="240" w:lineRule="auto"/>
              <w:ind w:left="1118" w:right="109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446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3265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16" w:after="0" w:line="240" w:lineRule="auto"/>
              <w:ind w:left="1489" w:right="146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65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4110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22" w:lineRule="exact"/>
              <w:ind w:left="38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619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217" w:right="120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3265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1467" w:right="144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4110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22" w:lineRule="exact"/>
              <w:ind w:left="38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619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169" w:right="114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27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3265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1467" w:right="144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470" w:hRule="exact"/>
        </w:trPr>
        <w:tc>
          <w:tcPr>
            <w:tcW w:w="4110" w:type="dxa"/>
            <w:tcBorders>
              <w:top w:val="single" w:sz="4.64008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22" w:lineRule="exact"/>
              <w:ind w:left="38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бщес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ще-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38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619" w:type="dxa"/>
            <w:tcBorders>
              <w:top w:val="single" w:sz="4.64008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118" w:right="109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385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3265" w:type="dxa"/>
            <w:tcBorders>
              <w:top w:val="single" w:sz="4.64008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482" w:right="146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56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1" w:hRule="exact"/>
        </w:trPr>
        <w:tc>
          <w:tcPr>
            <w:tcW w:w="411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23" w:lineRule="exact"/>
              <w:ind w:left="38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619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3" w:lineRule="exact"/>
              <w:ind w:left="1169" w:right="114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34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3265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3" w:lineRule="exact"/>
              <w:ind w:left="1541" w:right="152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411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22" w:lineRule="exact"/>
              <w:ind w:left="38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i/>
              </w:rPr>
              <w:t>Не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i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i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i/>
              </w:rPr>
              <w:t>мме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  <w:i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i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i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i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i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i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i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3"/>
                <w:w w:val="100"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i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i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i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i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i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i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i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i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i/>
              </w:rPr>
              <w:t>ц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i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i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619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118" w:right="109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176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3265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1417" w:right="139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470" w:hRule="exact"/>
        </w:trPr>
        <w:tc>
          <w:tcPr>
            <w:tcW w:w="4110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др.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бос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4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дра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я.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619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169" w:right="114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64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3265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458" w:right="14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</w:tbl>
    <w:p>
      <w:pPr>
        <w:jc w:val="center"/>
        <w:spacing w:after="0"/>
        <w:sectPr>
          <w:pgMar w:header="65" w:footer="0" w:top="260" w:bottom="280" w:left="800" w:right="1220"/>
          <w:pgSz w:w="12240" w:h="15840"/>
        </w:sectPr>
      </w:pPr>
      <w:rPr/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103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орг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об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9.08" w:type="dxa"/>
      </w:tblPr>
      <w:tblGrid/>
      <w:tr>
        <w:trPr>
          <w:trHeight w:val="699" w:hRule="exact"/>
        </w:trPr>
        <w:tc>
          <w:tcPr>
            <w:tcW w:w="5103" w:type="dxa"/>
            <w:tcBorders>
              <w:top w:val="single" w:sz="5.4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5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153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Ф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6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б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5"/>
                <w:w w:val="100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985" w:type="dxa"/>
            <w:tcBorders>
              <w:top w:val="single" w:sz="5.4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25" w:lineRule="exact"/>
              <w:ind w:left="180" w:right="1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Чис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5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пред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я-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19" w:right="9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ий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3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рг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ц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на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5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г.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552" w:type="dxa"/>
            <w:tcBorders>
              <w:top w:val="single" w:sz="5.4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0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705" w:right="291" w:firstLine="-60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Уде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ьный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8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б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  <w:b/>
                <w:bCs/>
              </w:rPr>
              <w:t>щ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ем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е,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5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%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5103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е: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985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804" w:right="77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62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552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1088" w:right="106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100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5103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385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985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854" w:right="82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21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552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1112" w:right="10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3,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5103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385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985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804" w:right="77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552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1061" w:right="103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5103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385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бщес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бъ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(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)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985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854" w:right="82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31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552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1186" w:right="116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5103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385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985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804" w:right="77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443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552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1061" w:right="103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5103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385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985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902" w:right="88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552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1112" w:right="10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</w:tbl>
    <w:p>
      <w:pPr>
        <w:jc w:val="center"/>
        <w:spacing w:after="0"/>
        <w:sectPr>
          <w:pgMar w:header="65" w:footer="0" w:top="260" w:bottom="280" w:left="1400" w:right="960"/>
          <w:pgSz w:w="12240" w:h="15840"/>
        </w:sectPr>
      </w:pPr>
      <w:rPr/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71" w:lineRule="exact"/>
        <w:ind w:left="61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  <w:position w:val="-1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  <w:position w:val="-1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  <w:position w:val="-1"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вес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  <w:position w:val="-1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  <w:position w:val="-1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  <w:position w:val="-1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  <w:position w:val="-1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  <w:position w:val="-1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орга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  <w:position w:val="-1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  <w:position w:val="-1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  <w:position w:val="-1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  <w:position w:val="-1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об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i/>
          <w:position w:val="-1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  <w:position w:val="-1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  <w:position w:val="-1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  <w:position w:val="-1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  <w:position w:val="-1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  <w:position w:val="-1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  <w:position w:val="-1"/>
        </w:rPr>
        <w:t>ти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3" w:after="0" w:line="236" w:lineRule="exact"/>
        <w:ind w:left="1957" w:right="-20"/>
        <w:jc w:val="left"/>
        <w:tabs>
          <w:tab w:pos="41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145.280548pt;margin-top:9.965942pt;width:303.8089pt;height:150.085pt;mso-position-horizontal-relative:page;mso-position-vertical-relative:paragraph;z-index:-6339" coordorigin="2906,199" coordsize="6076,3002">
            <v:shape style="position:absolute;left:2916;top:511;width:6056;height:2453" type="#_x0000_t75">
              <v:imagedata r:id="rId80" o:title=""/>
            </v:shape>
            <v:group style="position:absolute;left:2916;top:511;width:6056;height:2453" coordorigin="2916,511" coordsize="6056,2453">
              <v:shape style="position:absolute;left:2916;top:511;width:6056;height:2453" coordorigin="2916,511" coordsize="6056,2453" path="m2916,2964l8972,2964,8972,511,2916,511,2916,2964xe" filled="f" stroked="t" strokeweight=".9989pt" strokecolor="#808080">
                <v:path arrowok="t"/>
              </v:shape>
              <v:shape style="position:absolute;left:2914;top:510;width:6060;height:2455" type="#_x0000_t75">
                <v:imagedata r:id="rId81" o:title=""/>
              </v:shape>
            </v:group>
            <v:group style="position:absolute;left:8162;top:2427;width:655;height:767" coordorigin="8162,2427" coordsize="655,767">
              <v:shape style="position:absolute;left:8162;top:2427;width:655;height:767" coordorigin="8162,2427" coordsize="655,767" path="m8162,2427l8817,3194e" filled="f" stroked="t" strokeweight=".75pt" strokecolor="#000000">
                <v:path arrowok="t"/>
              </v:shape>
            </v:group>
            <v:group style="position:absolute;left:8817;top:3194;width:91;height:2" coordorigin="8817,3194" coordsize="91,2">
              <v:shape style="position:absolute;left:8817;top:3194;width:91;height:2" coordorigin="8817,3194" coordsize="91,0" path="m8817,3194l8908,3194e" filled="f" stroked="t" strokeweight=".75pt" strokecolor="#000000">
                <v:path arrowok="t"/>
              </v:shape>
            </v:group>
            <v:group style="position:absolute;left:3160;top:2081;width:2;height:535" coordorigin="3160,2081" coordsize="2,535">
              <v:shape style="position:absolute;left:3160;top:2081;width:2;height:535" coordorigin="3160,2081" coordsize="0,535" path="m3160,2081l3160,2616e" filled="f" stroked="t" strokeweight=".75pt" strokecolor="#000000">
                <v:path arrowok="t"/>
              </v:shape>
            </v:group>
            <v:group style="position:absolute;left:3302;top:821;width:276;height:245" coordorigin="3302,821" coordsize="276,245">
              <v:shape style="position:absolute;left:3302;top:821;width:276;height:245" coordorigin="3302,821" coordsize="276,245" path="m3578,1066l3302,821e" filled="f" stroked="t" strokeweight=".75pt" strokecolor="#000000">
                <v:path arrowok="t"/>
              </v:shape>
            </v:group>
            <v:group style="position:absolute;left:3213;top:821;width:89;height:2" coordorigin="3213,821" coordsize="89,2">
              <v:shape style="position:absolute;left:3213;top:821;width:89;height:2" coordorigin="3213,821" coordsize="89,0" path="m3302,821l3213,821e" filled="f" stroked="t" strokeweight=".75pt" strokecolor="#000000">
                <v:path arrowok="t"/>
              </v:shape>
            </v:group>
            <v:group style="position:absolute;left:5224;top:257;width:2;height:494" coordorigin="5224,257" coordsize="2,494">
              <v:shape style="position:absolute;left:5224;top:257;width:2;height:494" coordorigin="5224,257" coordsize="0,494" path="m5224,257l5224,751e" filled="f" stroked="t" strokeweight="5.76pt" strokecolor="#000000">
                <v:path arrowok="t"/>
              </v:shape>
            </v:group>
            <v:group style="position:absolute;left:5075;top:257;width:91;height:2" coordorigin="5075,257" coordsize="91,2">
              <v:shape style="position:absolute;left:5075;top:257;width:91;height:2" coordorigin="5075,257" coordsize="91,0" path="m5167,257l5075,257e" filled="f" stroked="t" strokeweight=".75pt" strokecolor="#000000">
                <v:path arrowok="t"/>
              </v:shape>
            </v:group>
            <v:group style="position:absolute;left:5793;top:257;width:36;height:475" coordorigin="5793,257" coordsize="36,475">
              <v:shape style="position:absolute;left:5793;top:257;width:36;height:475" coordorigin="5793,257" coordsize="36,475" path="m5829,732l5793,257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Обществе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position w:val="-1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position w:val="-1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ая;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чая;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,3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40" w:lineRule="auto"/>
        <w:ind w:left="79" w:right="7708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99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9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9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9"/>
        </w:rPr>
        <w:t>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9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9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9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99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9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</w:rPr>
        <w:t>ая;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26" w:lineRule="exact"/>
        <w:ind w:left="615" w:right="8244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position w:val="-1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position w:val="-1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  <w:position w:val="-1"/>
        </w:rPr>
        <w:t>,3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Mar w:header="65" w:footer="0" w:top="260" w:bottom="280" w:left="1640" w:right="1300"/>
          <w:pgSz w:w="12240" w:h="15840"/>
        </w:sectPr>
      </w:pPr>
      <w:rPr/>
    </w:p>
    <w:p>
      <w:pPr>
        <w:spacing w:before="33" w:after="0" w:line="240" w:lineRule="auto"/>
        <w:ind w:left="73" w:right="-55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99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</w:rPr>
        <w:t>да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</w:rPr>
        <w:t>ст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9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99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</w:rPr>
        <w:t>ая;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1" w:after="0" w:line="240" w:lineRule="auto"/>
        <w:ind w:left="695" w:right="568"/>
        <w:jc w:val="center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9"/>
        </w:rPr>
        <w:t>,3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26" w:lineRule="exact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Ча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-1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position w:val="-1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position w:val="-1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ая;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-1"/>
        </w:rPr>
        <w:t>7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-1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>,1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260" w:bottom="280" w:left="1640" w:right="1300"/>
          <w:cols w:num="2" w:equalWidth="0">
            <w:col w:w="1604" w:space="5696"/>
            <w:col w:w="2000"/>
          </w:cols>
        </w:sectPr>
      </w:pPr>
      <w:rPr/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40" w:lineRule="auto"/>
        <w:ind w:left="11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Наи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ы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вес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ю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я,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щ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я: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1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бс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0"/>
          <w:szCs w:val="2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%;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28" w:lineRule="exact"/>
        <w:ind w:left="11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бс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%;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1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бс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0"/>
          <w:szCs w:val="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б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ще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ы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0"/>
          <w:szCs w:val="2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бъе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д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%;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1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0"/>
          <w:szCs w:val="2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бс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%;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1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ф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бс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ве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%.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260" w:bottom="280" w:left="1640" w:right="130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88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орг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ко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кой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3.000002" w:type="dxa"/>
      </w:tblPr>
      <w:tblGrid/>
      <w:tr>
        <w:trPr>
          <w:trHeight w:val="701" w:hRule="exact"/>
        </w:trPr>
        <w:tc>
          <w:tcPr>
            <w:tcW w:w="524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7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1559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5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0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3" w:after="0" w:line="228" w:lineRule="exact"/>
              <w:ind w:left="147" w:right="13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во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б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ъ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к-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5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на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28" w:lineRule="exact"/>
              <w:ind w:left="389" w:right="37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01.1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.1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99"/>
                <w:b/>
                <w:bCs/>
              </w:rPr>
              <w:t>г.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0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3" w:after="0" w:line="228" w:lineRule="exact"/>
              <w:ind w:left="147" w:right="13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во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б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ъ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99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к-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5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99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28" w:lineRule="exact"/>
              <w:ind w:left="415" w:right="34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01.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99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.1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г.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60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9" w:lineRule="exact"/>
              <w:ind w:left="216" w:right="19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01.1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99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28" w:lineRule="exact"/>
              <w:ind w:left="502" w:right="43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%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1" w:after="0" w:line="240" w:lineRule="auto"/>
              <w:ind w:left="192" w:right="17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01.1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7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524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Об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абатыв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ющ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зв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0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710" w:right="6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53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0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710" w:right="68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52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60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564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524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зя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0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710" w:right="6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78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0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710" w:right="68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99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60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564" w:right="54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93,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524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быча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0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758" w:right="74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0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759" w:right="74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60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588" w:right="56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200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470" w:hRule="exact"/>
        </w:trPr>
        <w:tc>
          <w:tcPr>
            <w:tcW w:w="5245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зв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э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э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02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710" w:right="68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02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710" w:right="68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24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60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3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505" w:right="48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701" w:hRule="exact"/>
        </w:trPr>
        <w:tc>
          <w:tcPr>
            <w:tcW w:w="5245" w:type="dxa"/>
            <w:tcBorders>
              <w:top w:val="single" w:sz="4.64008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зн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я;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2" w:right="4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едст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бы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зд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дм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8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ч-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02" w:type="dxa"/>
            <w:tcBorders>
              <w:top w:val="single" w:sz="4.64008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3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60" w:right="63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02" w:type="dxa"/>
            <w:tcBorders>
              <w:top w:val="single" w:sz="4.64008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3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60" w:right="63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99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60" w:type="dxa"/>
            <w:tcBorders>
              <w:top w:val="single" w:sz="4.64008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3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514" w:right="49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524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0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710" w:right="6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0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710" w:right="68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60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588" w:right="56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100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524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связь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0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710" w:right="6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20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0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710" w:right="68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99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60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588" w:right="56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110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524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вая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сть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0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758" w:right="74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0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710" w:right="68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60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514" w:right="49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1" w:hRule="exact"/>
        </w:trPr>
        <w:tc>
          <w:tcPr>
            <w:tcW w:w="524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3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0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3" w:lineRule="exact"/>
              <w:ind w:left="710" w:right="6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24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0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3" w:lineRule="exact"/>
              <w:ind w:left="710" w:right="68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23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60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3" w:lineRule="exact"/>
              <w:ind w:left="564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524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Об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0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710" w:right="6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69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0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710" w:right="68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99"/>
              </w:rPr>
              <w:t>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60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564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524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драв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дост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0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710" w:right="6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22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0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710" w:right="68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23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60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514" w:right="49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5245" w:type="dxa"/>
            <w:tcBorders>
              <w:top w:val="single" w:sz="4.640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02" w:type="dxa"/>
            <w:tcBorders>
              <w:top w:val="single" w:sz="4.6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710" w:right="68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28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02" w:type="dxa"/>
            <w:tcBorders>
              <w:top w:val="single" w:sz="4.6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710" w:right="68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99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60" w:type="dxa"/>
            <w:tcBorders>
              <w:top w:val="single" w:sz="4.640" w:space="0" w:color="000000"/>
              <w:bottom w:val="single" w:sz="4.6398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514" w:right="4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38" w:hRule="exact"/>
        </w:trPr>
        <w:tc>
          <w:tcPr>
            <w:tcW w:w="5245" w:type="dxa"/>
            <w:tcBorders>
              <w:top w:val="single" w:sz="4.639840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02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660" w:right="63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146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02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660" w:right="63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99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60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564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2" w:hRule="exact"/>
        </w:trPr>
        <w:tc>
          <w:tcPr>
            <w:tcW w:w="5245" w:type="dxa"/>
            <w:tcBorders>
              <w:top w:val="single" w:sz="4.639840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5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: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02" w:type="dxa"/>
            <w:tcBorders>
              <w:top w:val="single" w:sz="4.639840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5" w:lineRule="exact"/>
              <w:ind w:left="660" w:right="63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627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02" w:type="dxa"/>
            <w:tcBorders>
              <w:top w:val="single" w:sz="4.639840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5" w:lineRule="exact"/>
              <w:ind w:left="660" w:right="63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99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60" w:type="dxa"/>
            <w:tcBorders>
              <w:top w:val="single" w:sz="4.639840" w:space="0" w:color="000000"/>
              <w:bottom w:val="single" w:sz="4.64008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5" w:lineRule="exact"/>
              <w:ind w:left="564" w:right="54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99,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</w:tbl>
    <w:p>
      <w:pPr>
        <w:jc w:val="center"/>
        <w:spacing w:after="0"/>
        <w:sectPr>
          <w:pgMar w:header="65" w:footer="0" w:top="260" w:bottom="280" w:left="880" w:right="920"/>
          <w:pgSz w:w="12240" w:h="15840"/>
        </w:sectPr>
      </w:pPr>
      <w:rPr/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9" w:lineRule="exact"/>
        <w:ind w:left="614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  <w:position w:val="-1"/>
        </w:rPr>
        <w:t>Деб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b/>
          <w:bCs/>
          <w:i/>
          <w:position w:val="-1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  <w:i/>
          <w:position w:val="-1"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  <w:position w:val="-1"/>
        </w:rPr>
        <w:t>ор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  <w:i/>
          <w:position w:val="-1"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  <w:i/>
          <w:position w:val="-1"/>
        </w:rPr>
        <w:t>к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  <w:position w:val="-1"/>
        </w:rPr>
        <w:t>о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  <w:position w:val="-1"/>
        </w:rPr>
        <w:t>–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  <w:i/>
          <w:position w:val="-1"/>
        </w:rPr>
        <w:t>к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  <w:position w:val="-1"/>
        </w:rPr>
        <w:t>р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  <w:i/>
          <w:position w:val="-1"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  <w:i/>
          <w:position w:val="-1"/>
        </w:rPr>
        <w:t>д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b/>
          <w:bCs/>
          <w:i/>
          <w:position w:val="-1"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  <w:i/>
          <w:position w:val="-1"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  <w:position w:val="-1"/>
        </w:rPr>
        <w:t>ор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  <w:i/>
          <w:position w:val="-1"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  <w:i/>
          <w:position w:val="-1"/>
        </w:rPr>
        <w:t>к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  <w:position w:val="-1"/>
        </w:rPr>
        <w:t>ая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  <w:position w:val="-1"/>
        </w:rPr>
        <w:t>за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  <w:i/>
          <w:position w:val="-1"/>
        </w:rPr>
        <w:t>д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  <w:position w:val="-1"/>
        </w:rPr>
        <w:t>ол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  <w:i/>
          <w:position w:val="-1"/>
        </w:rPr>
        <w:t>ж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  <w:position w:val="-1"/>
        </w:rPr>
        <w:t>енно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  <w:i/>
          <w:position w:val="-1"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  <w:i/>
          <w:position w:val="-1"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  <w:position w:val="-1"/>
        </w:rPr>
        <w:t>ь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  <w:position w:val="-1"/>
        </w:rPr>
        <w:t>по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  <w:i/>
          <w:position w:val="-1"/>
        </w:rPr>
        <w:t>о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  <w:i/>
          <w:position w:val="-1"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  <w:position w:val="-1"/>
        </w:rPr>
        <w:t>расл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  <w:i/>
          <w:position w:val="-1"/>
        </w:rPr>
        <w:t>я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  <w:position w:val="-1"/>
        </w:rPr>
        <w:t>м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b/>
          <w:bCs/>
          <w:i/>
          <w:position w:val="-1"/>
        </w:rPr>
        <w:t>н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  <w:position w:val="-1"/>
        </w:rPr>
        <w:t>аро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  <w:i/>
          <w:position w:val="-1"/>
        </w:rPr>
        <w:t>д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  <w:position w:val="-1"/>
        </w:rPr>
        <w:t>ного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  <w:position w:val="-1"/>
        </w:rPr>
        <w:t>х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  <w:i/>
          <w:position w:val="-1"/>
        </w:rPr>
        <w:t>о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  <w:position w:val="-1"/>
        </w:rPr>
        <w:t>зя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b/>
          <w:bCs/>
          <w:i/>
          <w:position w:val="-1"/>
        </w:rPr>
        <w:t>й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  <w:i/>
          <w:position w:val="-1"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  <w:b/>
          <w:bCs/>
          <w:i/>
          <w:position w:val="-1"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  <w:position w:val="-1"/>
        </w:rPr>
        <w:t>ва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  <w:i/>
          <w:position w:val="-1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  <w:i/>
          <w:position w:val="-1"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  <w:position w:val="-1"/>
        </w:rPr>
        <w:t>ыс.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  <w:position w:val="-1"/>
        </w:rPr>
        <w:t>руб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  <w:position w:val="-1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1.000004" w:type="dxa"/>
      </w:tblPr>
      <w:tblGrid/>
      <w:tr>
        <w:trPr>
          <w:trHeight w:val="1006" w:hRule="exact"/>
        </w:trPr>
        <w:tc>
          <w:tcPr>
            <w:tcW w:w="312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9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019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6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10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28" w:lineRule="exact"/>
              <w:ind w:left="119" w:right="68" w:firstLine="6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Де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б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5"/>
                <w:w w:val="100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5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на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36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10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28" w:lineRule="exact"/>
              <w:ind w:left="107" w:right="5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ед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5"/>
                <w:w w:val="100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5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на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894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35" w:after="0" w:line="239" w:lineRule="auto"/>
              <w:ind w:left="107" w:right="9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рев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  <w:b/>
                <w:bCs/>
              </w:rPr>
              <w:t>ш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ие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99"/>
                <w:b/>
                <w:bCs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е-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5"/>
                <w:w w:val="100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рск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8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ол-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3"/>
                <w:w w:val="100"/>
                <w:b/>
                <w:bCs/>
              </w:rPr>
              <w:t>ж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6"/>
                <w:w w:val="100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8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3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99"/>
                <w:b/>
                <w:bCs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99"/>
                <w:b/>
                <w:bCs/>
              </w:rPr>
              <w:t>е-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99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б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рск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8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(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+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99"/>
                <w:b/>
                <w:bCs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)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240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1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39" w:lineRule="auto"/>
              <w:ind w:left="124" w:right="103" w:firstLine="-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Ф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ре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99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ь-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при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  <w:b/>
                <w:bCs/>
              </w:rPr>
              <w:t>б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8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(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+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)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99"/>
                <w:b/>
                <w:bCs/>
              </w:rPr>
              <w:t>б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ы-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5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99"/>
                <w:b/>
                <w:bCs/>
              </w:rPr>
              <w:t>(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)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312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Об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абатыв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ющ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зв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6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47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36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46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894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605" w:right="58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240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828" w:right="81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312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зя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6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47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36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46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894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622" w:right="60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99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73146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240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778" w:right="76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312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связь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6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703" w:right="68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36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692" w:right="67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894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871" w:right="85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240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1044" w:right="10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468" w:hRule="exact"/>
        </w:trPr>
        <w:tc>
          <w:tcPr>
            <w:tcW w:w="312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зв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э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э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6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703" w:right="68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36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92" w:right="67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894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871" w:right="85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240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035" w:right="101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701" w:hRule="exact"/>
        </w:trPr>
        <w:tc>
          <w:tcPr>
            <w:tcW w:w="3121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25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драв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дост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30" w:lineRule="exact"/>
              <w:ind w:left="102" w:right="10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4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60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3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703" w:right="68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36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3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92" w:right="67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894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3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871" w:right="85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240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3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1044" w:right="10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2" w:hRule="exact"/>
        </w:trPr>
        <w:tc>
          <w:tcPr>
            <w:tcW w:w="3121" w:type="dxa"/>
            <w:tcBorders>
              <w:top w:val="single" w:sz="4.64008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29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ГО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60" w:type="dxa"/>
            <w:tcBorders>
              <w:top w:val="single" w:sz="4.64008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9" w:lineRule="exact"/>
              <w:ind w:left="47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36" w:type="dxa"/>
            <w:tcBorders>
              <w:top w:val="single" w:sz="4.64008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9" w:lineRule="exact"/>
              <w:ind w:left="409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894" w:type="dxa"/>
            <w:tcBorders>
              <w:top w:val="single" w:sz="4.64008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9" w:lineRule="exact"/>
              <w:ind w:left="605" w:right="58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240" w:type="dxa"/>
            <w:tcBorders>
              <w:top w:val="single" w:sz="4.64008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29" w:lineRule="exact"/>
              <w:ind w:left="778" w:right="76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  <w:b/>
                <w:bCs/>
              </w:rPr>
              <w:t>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</w:tbl>
    <w:p>
      <w:pPr>
        <w:spacing w:before="1" w:after="0" w:line="240" w:lineRule="auto"/>
        <w:ind w:left="1744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  <w:i/>
        </w:rPr>
        <w:t>у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  <w:i/>
        </w:rPr>
        <w:t>к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</w:rPr>
        <w:t>ура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</w:rPr>
        <w:t>еб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</w:rPr>
        <w:t>ор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  <w:i/>
        </w:rPr>
        <w:t>к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</w:rPr>
        <w:t>–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  <w:i/>
        </w:rPr>
        <w:t>к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</w:rPr>
        <w:t>ор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  <w:i/>
        </w:rPr>
        <w:t>к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</w:rPr>
        <w:t>ой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</w:rPr>
        <w:t>з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b/>
          <w:bCs/>
          <w:i/>
        </w:rPr>
        <w:t>л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  <w:i/>
        </w:rPr>
        <w:t>ж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</w:rPr>
        <w:t>нно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2"/>
          <w:szCs w:val="22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  <w:i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</w:rPr>
        <w:t>ыс.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</w:rPr>
        <w:t>руб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  <w:i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  <w:i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1.000004" w:type="dxa"/>
      </w:tblPr>
      <w:tblGrid/>
      <w:tr>
        <w:trPr>
          <w:trHeight w:val="240" w:hRule="exact"/>
        </w:trPr>
        <w:tc>
          <w:tcPr>
            <w:tcW w:w="3971" w:type="dxa"/>
            <w:vMerge w:val="restart"/>
            <w:tcBorders>
              <w:top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8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1452" w:right="14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ате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3260" w:type="dxa"/>
            <w:gridSpan w:val="2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8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еб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ская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3121" w:type="dxa"/>
            <w:gridSpan w:val="2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96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ская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471" w:hRule="exact"/>
        </w:trPr>
        <w:tc>
          <w:tcPr>
            <w:tcW w:w="3971" w:type="dxa"/>
            <w:vMerge/>
            <w:tcBorders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170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8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583" w:right="56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всего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58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25" w:lineRule="exact"/>
              <w:ind w:left="-7" w:right="-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т.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99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н-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28" w:lineRule="exact"/>
              <w:ind w:left="595" w:right="57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ая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61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8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512" w:right="49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всего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60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5" w:lineRule="exact"/>
              <w:ind w:left="133" w:right="11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т.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99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о-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28" w:lineRule="exact"/>
              <w:ind w:left="446" w:right="43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че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ая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78" w:hRule="exact"/>
        </w:trPr>
        <w:tc>
          <w:tcPr>
            <w:tcW w:w="397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Об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абатыв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ющ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зв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0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11" w:after="0" w:line="240" w:lineRule="auto"/>
              <w:ind w:left="544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58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11" w:after="0" w:line="240" w:lineRule="auto"/>
              <w:ind w:left="706" w:right="68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61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11" w:after="0" w:line="240" w:lineRule="auto"/>
              <w:ind w:left="475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60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11" w:after="0" w:line="240" w:lineRule="auto"/>
              <w:ind w:left="488" w:right="46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3971" w:type="dxa"/>
            <w:tcBorders>
              <w:top w:val="single" w:sz="4.640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5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зя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02" w:type="dxa"/>
            <w:tcBorders>
              <w:top w:val="single" w:sz="4.640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5" w:lineRule="exact"/>
              <w:ind w:left="544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58" w:type="dxa"/>
            <w:tcBorders>
              <w:top w:val="single" w:sz="4.640" w:space="0" w:color="000000"/>
              <w:bottom w:val="single" w:sz="4.6398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25" w:lineRule="exact"/>
              <w:ind w:left="706" w:right="68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61" w:type="dxa"/>
            <w:tcBorders>
              <w:top w:val="single" w:sz="4.6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5" w:lineRule="exact"/>
              <w:ind w:left="475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60" w:type="dxa"/>
            <w:tcBorders>
              <w:top w:val="single" w:sz="4.640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5" w:lineRule="exact"/>
              <w:ind w:left="706" w:right="68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3971" w:type="dxa"/>
            <w:tcBorders>
              <w:top w:val="single" w:sz="4.639840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5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связь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02" w:type="dxa"/>
            <w:tcBorders>
              <w:top w:val="single" w:sz="4.639840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5" w:lineRule="exact"/>
              <w:ind w:left="775" w:right="75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58" w:type="dxa"/>
            <w:tcBorders>
              <w:top w:val="single" w:sz="4.639840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25" w:lineRule="exact"/>
              <w:ind w:left="706" w:right="68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61" w:type="dxa"/>
            <w:tcBorders>
              <w:top w:val="single" w:sz="4.639840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5" w:lineRule="exact"/>
              <w:ind w:left="706" w:right="68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60" w:type="dxa"/>
            <w:tcBorders>
              <w:top w:val="single" w:sz="4.639840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5" w:lineRule="exact"/>
              <w:ind w:left="706" w:right="68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470" w:hRule="exact"/>
        </w:trPr>
        <w:tc>
          <w:tcPr>
            <w:tcW w:w="3971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5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зв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ед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э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5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28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э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02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775" w:right="75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58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706" w:right="68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61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706" w:right="68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60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97" w:right="67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470" w:hRule="exact"/>
        </w:trPr>
        <w:tc>
          <w:tcPr>
            <w:tcW w:w="3971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драв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дост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3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ых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2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02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775" w:right="75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58" w:type="dxa"/>
            <w:tcBorders>
              <w:top w:val="single" w:sz="4.64008" w:space="0" w:color="000000"/>
              <w:bottom w:val="single" w:sz="4.6398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706" w:right="68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61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706" w:right="68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60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7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97" w:right="67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3971" w:type="dxa"/>
            <w:tcBorders>
              <w:top w:val="single" w:sz="4.639840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27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С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ГО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702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7" w:lineRule="exact"/>
              <w:ind w:left="544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58" w:type="dxa"/>
            <w:tcBorders>
              <w:top w:val="single" w:sz="4.639840" w:space="0" w:color="000000"/>
              <w:bottom w:val="single" w:sz="4.6398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22" w:lineRule="exact"/>
              <w:ind w:left="538" w:right="51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5408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61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27" w:lineRule="exact"/>
              <w:ind w:left="424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  <w:b/>
                <w:bCs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  <w:b/>
                <w:bCs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  <w:b/>
                <w:bCs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60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489" w:right="46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99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</w:tbl>
    <w:p>
      <w:pPr>
        <w:jc w:val="center"/>
        <w:spacing w:after="0"/>
        <w:sectPr>
          <w:pgMar w:header="65" w:footer="0" w:top="260" w:bottom="280" w:left="920" w:right="740"/>
          <w:pgSz w:w="12240" w:h="15840"/>
        </w:sectPr>
      </w:pPr>
      <w:rPr/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3214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ЗДЕЛ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6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ИНВ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ТИЦИИ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42" w:after="0" w:line="203" w:lineRule="exact"/>
        <w:ind w:left="3303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42.009998pt;margin-top:-16.54768pt;width:539.98pt;height:19.05pt;mso-position-horizontal-relative:page;mso-position-vertical-relative:paragraph;z-index:-6338" coordorigin="840,-331" coordsize="10800,381">
            <v:group style="position:absolute;left:857;top:-320;width:103;height:322" coordorigin="857,-320" coordsize="103,322">
              <v:shape style="position:absolute;left:857;top:-320;width:103;height:322" coordorigin="857,-320" coordsize="103,322" path="m857,1l960,1,960,-320,857,-320,857,1e" filled="t" fillcolor="#00FFFF" stroked="f">
                <v:path arrowok="t"/>
                <v:fill/>
              </v:shape>
            </v:group>
            <v:group style="position:absolute;left:11520;top:-320;width:103;height:322" coordorigin="11520,-320" coordsize="103,322">
              <v:shape style="position:absolute;left:11520;top:-320;width:103;height:322" coordorigin="11520,-320" coordsize="103,322" path="m11520,1l11623,1,11623,-320,11520,-320,11520,1e" filled="t" fillcolor="#00FFFF" stroked="f">
                <v:path arrowok="t"/>
                <v:fill/>
              </v:shape>
            </v:group>
            <v:group style="position:absolute;left:857;top:0;width:10766;height:33" coordorigin="857,0" coordsize="10766,33">
              <v:shape style="position:absolute;left:857;top:0;width:10766;height:33" coordorigin="857,0" coordsize="10766,33" path="m857,33l11623,33,11623,0,857,0,857,33xe" filled="t" fillcolor="#00FFFF" stroked="f">
                <v:path arrowok="t"/>
                <v:fill/>
              </v:shape>
            </v:group>
            <v:group style="position:absolute;left:960;top:-320;width:10560;height:322" coordorigin="960,-320" coordsize="10560,322">
              <v:shape style="position:absolute;left:960;top:-320;width:10560;height:322" coordorigin="960,-320" coordsize="10560,322" path="m960,1l11520,1,11520,-320,960,-320,960,1e" filled="t" fillcolor="#00FFFF" stroked="f">
                <v:path arrowok="t"/>
                <v:fill/>
              </v:shape>
            </v:group>
            <v:group style="position:absolute;left:847;top:-325;width:10786;height:2" coordorigin="847,-325" coordsize="10786,2">
              <v:shape style="position:absolute;left:847;top:-325;width:10786;height:2" coordorigin="847,-325" coordsize="10786,0" path="m847,-325l11633,-325e" filled="f" stroked="t" strokeweight=".580pt" strokecolor="#000000">
                <v:path arrowok="t"/>
              </v:shape>
            </v:group>
            <v:group style="position:absolute;left:852;top:-320;width:2;height:353" coordorigin="852,-320" coordsize="2,353">
              <v:shape style="position:absolute;left:852;top:-320;width:2;height:353" coordorigin="852,-320" coordsize="0,353" path="m852,-320l852,32e" filled="f" stroked="t" strokeweight=".580pt" strokecolor="#000000">
                <v:path arrowok="t"/>
              </v:shape>
            </v:group>
            <v:group style="position:absolute;left:847;top:31;width:10786;height:12" coordorigin="847,31" coordsize="10786,12">
              <v:shape style="position:absolute;left:847;top:31;width:10786;height:12" coordorigin="847,31" coordsize="10786,12" path="m847,43l11633,43,11633,31,847,31,847,43xe" filled="t" fillcolor="#000000" stroked="f">
                <v:path arrowok="t"/>
                <v:fill/>
              </v:shape>
            </v:group>
            <v:group style="position:absolute;left:11628;top:-320;width:2;height:353" coordorigin="11628,-320" coordsize="2,353">
              <v:shape style="position:absolute;left:11628;top:-320;width:2;height:353" coordorigin="11628,-320" coordsize="0,353" path="m11628,-320l11628,32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  <w:i/>
          <w:position w:val="-1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  <w:i/>
          <w:position w:val="-1"/>
        </w:rPr>
        <w:t>с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b/>
          <w:bCs/>
          <w:i/>
          <w:position w:val="-1"/>
        </w:rPr>
        <w:t>н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b/>
          <w:bCs/>
          <w:i/>
          <w:position w:val="-1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b/>
          <w:bCs/>
          <w:i/>
          <w:position w:val="-1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b/>
          <w:bCs/>
          <w:i/>
          <w:position w:val="-1"/>
        </w:rPr>
        <w:t>н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  <w:i/>
          <w:position w:val="-1"/>
        </w:rPr>
        <w:t>ые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b/>
          <w:bCs/>
          <w:i/>
          <w:position w:val="-1"/>
        </w:rPr>
        <w:t>п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b/>
          <w:bCs/>
          <w:i/>
          <w:position w:val="-1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  <w:i/>
          <w:position w:val="-1"/>
        </w:rPr>
        <w:t>к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b/>
          <w:bCs/>
          <w:i/>
          <w:position w:val="-1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  <w:b/>
          <w:bCs/>
          <w:i/>
          <w:position w:val="-1"/>
        </w:rPr>
        <w:t>з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  <w:i/>
          <w:position w:val="-1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  <w:b/>
          <w:bCs/>
          <w:i/>
          <w:position w:val="-1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  <w:i/>
          <w:position w:val="-1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  <w:i/>
          <w:position w:val="-1"/>
        </w:rPr>
        <w:t>л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  <w:i/>
          <w:position w:val="-1"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b/>
          <w:bCs/>
          <w:i/>
          <w:position w:val="-1"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b/>
          <w:bCs/>
          <w:i/>
          <w:position w:val="-1"/>
        </w:rPr>
        <w:t>н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b/>
          <w:bCs/>
          <w:i/>
          <w:position w:val="-1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  <w:i/>
          <w:position w:val="-1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  <w:b/>
          <w:bCs/>
          <w:i/>
          <w:position w:val="-1"/>
        </w:rPr>
        <w:t>с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b/>
          <w:bCs/>
          <w:i/>
          <w:position w:val="-1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b/>
          <w:bCs/>
          <w:i/>
          <w:position w:val="-1"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b/>
          <w:bCs/>
          <w:i/>
          <w:position w:val="-1"/>
        </w:rPr>
        <w:t>ц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b/>
          <w:bCs/>
          <w:i/>
          <w:position w:val="-1"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  <w:i/>
          <w:position w:val="-1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b/>
          <w:bCs/>
          <w:i/>
          <w:position w:val="-1"/>
        </w:rPr>
        <w:t>н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  <w:i/>
          <w:position w:val="-1"/>
        </w:rPr>
        <w:t>н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b/>
          <w:bCs/>
          <w:i/>
          <w:position w:val="-1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  <w:i/>
          <w:position w:val="-1"/>
        </w:rPr>
        <w:t>й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  <w:i/>
          <w:position w:val="-1"/>
        </w:rPr>
        <w:t>д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  <w:i/>
          <w:position w:val="-1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  <w:i/>
          <w:position w:val="-1"/>
        </w:rPr>
        <w:t>я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  <w:b/>
          <w:bCs/>
          <w:i/>
          <w:position w:val="-1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  <w:i/>
          <w:position w:val="-1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  <w:i/>
          <w:position w:val="-1"/>
        </w:rPr>
        <w:t>л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  <w:i/>
          <w:position w:val="-1"/>
        </w:rPr>
        <w:t>ь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b/>
          <w:bCs/>
          <w:i/>
          <w:position w:val="-1"/>
        </w:rPr>
        <w:t>н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b/>
          <w:bCs/>
          <w:i/>
          <w:position w:val="-1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  <w:b/>
          <w:bCs/>
          <w:i/>
          <w:position w:val="-1"/>
        </w:rPr>
        <w:t>с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b/>
          <w:bCs/>
          <w:i/>
          <w:position w:val="-1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  <w:i/>
          <w:position w:val="-1"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1.400003" w:type="dxa"/>
      </w:tblPr>
      <w:tblGrid/>
      <w:tr>
        <w:trPr>
          <w:trHeight w:val="197" w:hRule="exact"/>
        </w:trPr>
        <w:tc>
          <w:tcPr>
            <w:tcW w:w="751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180" w:lineRule="exact"/>
              <w:ind w:left="3294" w:right="3273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b/>
                <w:bCs/>
              </w:rPr>
              <w:t>П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541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180" w:lineRule="exact"/>
              <w:ind w:left="244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b/>
                <w:bCs/>
              </w:rPr>
              <w:t>д.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  <w:b/>
                <w:bCs/>
              </w:rPr>
              <w:t>м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  <w:b/>
                <w:bCs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b/>
                <w:bCs/>
              </w:rPr>
              <w:t>я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436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180" w:lineRule="exact"/>
              <w:ind w:left="251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b/>
                <w:bCs/>
              </w:rPr>
              <w:t>На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  <w:b/>
                <w:bCs/>
              </w:rPr>
              <w:t>г.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97" w:hRule="exact"/>
        </w:trPr>
        <w:tc>
          <w:tcPr>
            <w:tcW w:w="751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180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сн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итал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:</w:t>
            </w:r>
          </w:p>
        </w:tc>
        <w:tc>
          <w:tcPr>
            <w:tcW w:w="1541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178" w:lineRule="exact"/>
              <w:ind w:left="458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б.</w:t>
            </w:r>
          </w:p>
        </w:tc>
        <w:tc>
          <w:tcPr>
            <w:tcW w:w="1436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183" w:lineRule="exact"/>
              <w:ind w:left="469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  <w:b/>
                <w:bCs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  <w:b/>
                <w:bCs/>
              </w:rPr>
              <w:t>6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  <w:b/>
                <w:bCs/>
              </w:rPr>
              <w:t>4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  <w:b/>
                <w:bCs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b/>
                <w:bCs/>
              </w:rPr>
              <w:t>9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94" w:hRule="exact"/>
        </w:trPr>
        <w:tc>
          <w:tcPr>
            <w:tcW w:w="751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178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сн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итал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по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ым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дним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ч.</w:t>
            </w:r>
          </w:p>
        </w:tc>
        <w:tc>
          <w:tcPr>
            <w:tcW w:w="1541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178" w:lineRule="exact"/>
              <w:ind w:left="458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ыс.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б.</w:t>
            </w:r>
          </w:p>
        </w:tc>
        <w:tc>
          <w:tcPr>
            <w:tcW w:w="1436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180" w:lineRule="exact"/>
              <w:ind w:left="469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  <w:b/>
                <w:bCs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  <w:b/>
                <w:bCs/>
              </w:rPr>
              <w:t>6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  <w:b/>
                <w:bCs/>
              </w:rPr>
              <w:t>9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  <w:b/>
                <w:bCs/>
              </w:rPr>
              <w:t>4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b/>
                <w:bCs/>
              </w:rPr>
              <w:t>7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92" w:hRule="exact"/>
        </w:trPr>
        <w:tc>
          <w:tcPr>
            <w:tcW w:w="751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178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сн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о</w:t>
            </w:r>
          </w:p>
        </w:tc>
        <w:tc>
          <w:tcPr>
            <w:tcW w:w="1541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178" w:lineRule="exact"/>
              <w:ind w:left="458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ыс.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б.</w:t>
            </w:r>
          </w:p>
        </w:tc>
        <w:tc>
          <w:tcPr>
            <w:tcW w:w="1436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178" w:lineRule="exact"/>
              <w:ind w:left="469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8</w:t>
            </w:r>
          </w:p>
        </w:tc>
      </w:tr>
      <w:tr>
        <w:trPr>
          <w:trHeight w:val="194" w:hRule="exact"/>
        </w:trPr>
        <w:tc>
          <w:tcPr>
            <w:tcW w:w="751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180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абат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ю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щ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ие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дс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а</w:t>
            </w:r>
          </w:p>
        </w:tc>
        <w:tc>
          <w:tcPr>
            <w:tcW w:w="1541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180" w:lineRule="exact"/>
              <w:ind w:left="458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ыс.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б.</w:t>
            </w:r>
          </w:p>
        </w:tc>
        <w:tc>
          <w:tcPr>
            <w:tcW w:w="1436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180" w:lineRule="exact"/>
              <w:ind w:left="469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5</w:t>
            </w:r>
          </w:p>
        </w:tc>
      </w:tr>
      <w:tr>
        <w:trPr>
          <w:trHeight w:val="194" w:hRule="exact"/>
        </w:trPr>
        <w:tc>
          <w:tcPr>
            <w:tcW w:w="751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178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дство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э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э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а,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ды</w:t>
            </w:r>
          </w:p>
        </w:tc>
        <w:tc>
          <w:tcPr>
            <w:tcW w:w="1541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178" w:lineRule="exact"/>
              <w:ind w:left="458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ыс.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б.</w:t>
            </w:r>
          </w:p>
        </w:tc>
        <w:tc>
          <w:tcPr>
            <w:tcW w:w="1436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178" w:lineRule="exact"/>
              <w:ind w:left="557" w:right="542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3</w:t>
            </w:r>
          </w:p>
        </w:tc>
      </w:tr>
      <w:tr>
        <w:trPr>
          <w:trHeight w:val="194" w:hRule="exact"/>
        </w:trPr>
        <w:tc>
          <w:tcPr>
            <w:tcW w:w="751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178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пт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ая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чн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я</w:t>
            </w:r>
          </w:p>
        </w:tc>
        <w:tc>
          <w:tcPr>
            <w:tcW w:w="1541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178" w:lineRule="exact"/>
              <w:ind w:left="458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ыс.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б.</w:t>
            </w:r>
          </w:p>
        </w:tc>
        <w:tc>
          <w:tcPr>
            <w:tcW w:w="1436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178" w:lineRule="exact"/>
              <w:ind w:left="557" w:right="542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1</w:t>
            </w:r>
          </w:p>
        </w:tc>
      </w:tr>
      <w:tr>
        <w:trPr>
          <w:trHeight w:val="194" w:hRule="exact"/>
        </w:trPr>
        <w:tc>
          <w:tcPr>
            <w:tcW w:w="7516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178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ны</w:t>
            </w:r>
          </w:p>
        </w:tc>
        <w:tc>
          <w:tcPr>
            <w:tcW w:w="1541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178" w:lineRule="exact"/>
              <w:ind w:left="458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ыс.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б.</w:t>
            </w:r>
          </w:p>
        </w:tc>
        <w:tc>
          <w:tcPr>
            <w:tcW w:w="1436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178" w:lineRule="exact"/>
              <w:ind w:left="596" w:right="58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53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94" w:hRule="exact"/>
        </w:trPr>
        <w:tc>
          <w:tcPr>
            <w:tcW w:w="7516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178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ац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движи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ым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щ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м</w:t>
            </w:r>
          </w:p>
        </w:tc>
        <w:tc>
          <w:tcPr>
            <w:tcW w:w="1541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178" w:lineRule="exact"/>
              <w:ind w:left="458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ыс.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б.</w:t>
            </w:r>
          </w:p>
        </w:tc>
        <w:tc>
          <w:tcPr>
            <w:tcW w:w="1436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178" w:lineRule="exact"/>
              <w:ind w:left="476" w:right="462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2</w:t>
            </w:r>
          </w:p>
        </w:tc>
      </w:tr>
      <w:tr>
        <w:trPr>
          <w:trHeight w:val="192" w:hRule="exact"/>
        </w:trPr>
        <w:tc>
          <w:tcPr>
            <w:tcW w:w="7516" w:type="dxa"/>
            <w:tcBorders>
              <w:top w:val="single" w:sz="4.64008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178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да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е</w:t>
            </w:r>
          </w:p>
        </w:tc>
        <w:tc>
          <w:tcPr>
            <w:tcW w:w="1541" w:type="dxa"/>
            <w:tcBorders>
              <w:top w:val="single" w:sz="4.64008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178" w:lineRule="exact"/>
              <w:ind w:left="458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ыс.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б.</w:t>
            </w:r>
          </w:p>
        </w:tc>
        <w:tc>
          <w:tcPr>
            <w:tcW w:w="1436" w:type="dxa"/>
            <w:tcBorders>
              <w:top w:val="single" w:sz="4.64008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178" w:lineRule="exact"/>
              <w:ind w:left="517" w:right="503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6</w:t>
            </w:r>
          </w:p>
        </w:tc>
      </w:tr>
      <w:tr>
        <w:trPr>
          <w:trHeight w:val="194" w:hRule="exact"/>
        </w:trPr>
        <w:tc>
          <w:tcPr>
            <w:tcW w:w="751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180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ие</w:t>
            </w:r>
          </w:p>
        </w:tc>
        <w:tc>
          <w:tcPr>
            <w:tcW w:w="1541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180" w:lineRule="exact"/>
              <w:ind w:left="458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ыс.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б.</w:t>
            </w:r>
          </w:p>
        </w:tc>
        <w:tc>
          <w:tcPr>
            <w:tcW w:w="1436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180" w:lineRule="exact"/>
              <w:ind w:left="517" w:right="503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7</w:t>
            </w:r>
          </w:p>
        </w:tc>
      </w:tr>
      <w:tr>
        <w:trPr>
          <w:trHeight w:val="194" w:hRule="exact"/>
        </w:trPr>
        <w:tc>
          <w:tcPr>
            <w:tcW w:w="751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178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дст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ных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г</w:t>
            </w:r>
          </w:p>
        </w:tc>
        <w:tc>
          <w:tcPr>
            <w:tcW w:w="1541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178" w:lineRule="exact"/>
              <w:ind w:left="458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ыс.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б.</w:t>
            </w:r>
          </w:p>
        </w:tc>
        <w:tc>
          <w:tcPr>
            <w:tcW w:w="1436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178" w:lineRule="exact"/>
              <w:ind w:left="517" w:right="503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2</w:t>
            </w:r>
          </w:p>
        </w:tc>
      </w:tr>
      <w:tr>
        <w:trPr>
          <w:trHeight w:val="194" w:hRule="exact"/>
        </w:trPr>
        <w:tc>
          <w:tcPr>
            <w:tcW w:w="751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178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ие</w:t>
            </w:r>
          </w:p>
        </w:tc>
        <w:tc>
          <w:tcPr>
            <w:tcW w:w="1541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178" w:lineRule="exact"/>
              <w:ind w:left="458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ыс.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б.</w:t>
            </w:r>
          </w:p>
        </w:tc>
        <w:tc>
          <w:tcPr>
            <w:tcW w:w="1436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178" w:lineRule="exact"/>
              <w:ind w:left="557" w:right="542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0</w:t>
            </w:r>
          </w:p>
        </w:tc>
      </w:tr>
      <w:tr>
        <w:trPr>
          <w:trHeight w:val="194" w:hRule="exact"/>
        </w:trPr>
        <w:tc>
          <w:tcPr>
            <w:tcW w:w="751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178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бъ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ий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ап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на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дн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ит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я</w:t>
            </w:r>
          </w:p>
        </w:tc>
        <w:tc>
          <w:tcPr>
            <w:tcW w:w="1541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178" w:lineRule="exact"/>
              <w:ind w:left="589" w:right="576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б.</w:t>
            </w:r>
          </w:p>
        </w:tc>
        <w:tc>
          <w:tcPr>
            <w:tcW w:w="1436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178" w:lineRule="exact"/>
              <w:ind w:left="448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,6</w:t>
            </w:r>
          </w:p>
        </w:tc>
      </w:tr>
      <w:tr>
        <w:trPr>
          <w:trHeight w:val="194" w:hRule="exact"/>
        </w:trPr>
        <w:tc>
          <w:tcPr>
            <w:tcW w:w="751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178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ие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ых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щ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щ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ади</w:t>
            </w:r>
          </w:p>
        </w:tc>
        <w:tc>
          <w:tcPr>
            <w:tcW w:w="1541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178" w:lineRule="exact"/>
              <w:ind w:left="563" w:right="548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.</w:t>
            </w:r>
          </w:p>
        </w:tc>
        <w:tc>
          <w:tcPr>
            <w:tcW w:w="1436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178" w:lineRule="exact"/>
              <w:ind w:left="517" w:right="503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5</w:t>
            </w:r>
          </w:p>
        </w:tc>
      </w:tr>
      <w:tr>
        <w:trPr>
          <w:trHeight w:val="194" w:hRule="exact"/>
        </w:trPr>
        <w:tc>
          <w:tcPr>
            <w:tcW w:w="751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178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бъ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яд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ых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аб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т</w:t>
            </w:r>
          </w:p>
        </w:tc>
        <w:tc>
          <w:tcPr>
            <w:tcW w:w="1541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178" w:lineRule="exact"/>
              <w:ind w:left="458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ыс.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б.</w:t>
            </w:r>
          </w:p>
        </w:tc>
        <w:tc>
          <w:tcPr>
            <w:tcW w:w="1436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178" w:lineRule="exact"/>
              <w:ind w:left="651" w:right="635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-</w:t>
            </w:r>
          </w:p>
        </w:tc>
      </w:tr>
    </w:tbl>
    <w:p>
      <w:pPr>
        <w:spacing w:before="4" w:after="0" w:line="240" w:lineRule="auto"/>
        <w:ind w:left="335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  <w:i/>
        </w:rPr>
        <w:t>у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  <w:b/>
          <w:bCs/>
          <w:i/>
        </w:rPr>
        <w:t>к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  <w:b/>
          <w:bCs/>
          <w:i/>
        </w:rPr>
        <w:t>у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  <w:i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b/>
          <w:bCs/>
          <w:i/>
        </w:rPr>
        <w:t>п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  <w:b/>
          <w:bCs/>
          <w:i/>
        </w:rPr>
        <w:t>ч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  <w:i/>
        </w:rPr>
        <w:t>к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  <w:i/>
        </w:rPr>
        <w:t>м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b/>
          <w:bCs/>
          <w:i/>
        </w:rPr>
        <w:t>ф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b/>
          <w:bCs/>
          <w:i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  <w:i/>
        </w:rPr>
        <w:t>я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1.400003" w:type="dxa"/>
      </w:tblPr>
      <w:tblGrid/>
      <w:tr>
        <w:trPr>
          <w:trHeight w:val="194" w:hRule="exact"/>
        </w:trPr>
        <w:tc>
          <w:tcPr>
            <w:tcW w:w="713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180" w:lineRule="exact"/>
              <w:ind w:left="2461" w:right="2445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b/>
                <w:bCs/>
              </w:rPr>
              <w:t>Ист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b/>
                <w:bCs/>
              </w:rPr>
              <w:t>ч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  <w:b/>
                <w:bCs/>
              </w:rPr>
              <w:t>ф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b/>
                <w:bCs/>
              </w:rPr>
              <w:t>с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  <w:b/>
                <w:bCs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b/>
                <w:bCs/>
              </w:rPr>
              <w:t>я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5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180" w:lineRule="exact"/>
              <w:ind w:left="196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b/>
                <w:bCs/>
              </w:rPr>
              <w:t>ты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  <w:b/>
                <w:bCs/>
              </w:rPr>
              <w:t>с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  <w:b/>
                <w:bCs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  <w:b/>
                <w:bCs/>
              </w:rPr>
              <w:t>у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  <w:b/>
                <w:bCs/>
              </w:rPr>
              <w:t>б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2276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180" w:lineRule="exact"/>
              <w:ind w:left="165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b/>
                <w:bCs/>
              </w:rPr>
              <w:t>Уд.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b/>
                <w:bCs/>
              </w:rPr>
              <w:t>с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  <w:b/>
                <w:bCs/>
              </w:rPr>
              <w:t>б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  <w:b/>
                <w:bCs/>
              </w:rPr>
              <w:t>щ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b/>
                <w:bCs/>
              </w:rPr>
              <w:t>м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  <w:b/>
                <w:bCs/>
              </w:rPr>
              <w:t>б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  <w:b/>
                <w:bCs/>
              </w:rPr>
              <w:t>ъ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  <w:b/>
                <w:bCs/>
              </w:rPr>
              <w:t>м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b/>
                <w:bCs/>
              </w:rPr>
              <w:t>е,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b/>
                <w:bCs/>
              </w:rPr>
              <w:t>%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92" w:hRule="exact"/>
        </w:trPr>
        <w:tc>
          <w:tcPr>
            <w:tcW w:w="713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178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ий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ап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ал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по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ым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дним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дп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ятия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из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:</w:t>
            </w:r>
          </w:p>
        </w:tc>
        <w:tc>
          <w:tcPr>
            <w:tcW w:w="105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180" w:lineRule="exact"/>
              <w:ind w:left="277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  <w:b/>
                <w:bCs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  <w:b/>
                <w:bCs/>
              </w:rPr>
              <w:t>6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  <w:b/>
                <w:bCs/>
              </w:rPr>
              <w:t>9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  <w:b/>
                <w:bCs/>
              </w:rPr>
              <w:t>4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b/>
                <w:bCs/>
              </w:rPr>
              <w:t>7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2276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180" w:lineRule="exact"/>
              <w:ind w:left="977" w:right="96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94" w:hRule="exact"/>
        </w:trPr>
        <w:tc>
          <w:tcPr>
            <w:tcW w:w="7132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180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  <w:i/>
              </w:rPr>
              <w:t>С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  <w:i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i/>
              </w:rPr>
              <w:t>бс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  <w:i/>
              </w:rPr>
              <w:t>т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i/>
              </w:rPr>
              <w:t>вен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  <w:i/>
              </w:rPr>
              <w:t>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  <w:i/>
              </w:rPr>
              <w:t>ы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i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  <w:i/>
              </w:rPr>
              <w:t>с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  <w:i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  <w:i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i/>
              </w:rPr>
              <w:t>д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  <w:i/>
              </w:rPr>
              <w:t>с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  <w:i/>
              </w:rPr>
              <w:t>т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  <w:i/>
              </w:rPr>
              <w:t>в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  <w:i/>
              </w:rPr>
              <w:t>а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i/>
              </w:rPr>
              <w:t>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52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180" w:lineRule="exact"/>
              <w:ind w:left="277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3</w:t>
            </w:r>
          </w:p>
        </w:tc>
        <w:tc>
          <w:tcPr>
            <w:tcW w:w="2276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180" w:lineRule="exact"/>
              <w:ind w:left="958" w:right="94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,5</w:t>
            </w:r>
          </w:p>
        </w:tc>
      </w:tr>
      <w:tr>
        <w:trPr>
          <w:trHeight w:val="194" w:hRule="exact"/>
        </w:trPr>
        <w:tc>
          <w:tcPr>
            <w:tcW w:w="7132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178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  <w:i/>
              </w:rPr>
              <w:t>П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  <w:i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  <w:i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i/>
              </w:rPr>
              <w:t>в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  <w:i/>
              </w:rPr>
              <w:t>л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i/>
              </w:rPr>
              <w:t>еченн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  <w:i/>
              </w:rPr>
              <w:t>ы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i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  <w:i/>
              </w:rPr>
              <w:t>с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  <w:i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i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  <w:i/>
              </w:rPr>
              <w:t>д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i/>
              </w:rPr>
              <w:t>с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  <w:i/>
              </w:rPr>
              <w:t>т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i/>
              </w:rPr>
              <w:t>в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  <w:i/>
              </w:rPr>
              <w:t>а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i/>
              </w:rPr>
              <w:t>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  <w:i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i/>
              </w:rPr>
              <w:t>з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  <w:i/>
              </w:rPr>
              <w:t>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  <w:i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3"/>
                <w:w w:val="100"/>
                <w:i/>
              </w:rPr>
              <w:t>х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:</w:t>
            </w:r>
          </w:p>
        </w:tc>
        <w:tc>
          <w:tcPr>
            <w:tcW w:w="1052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178" w:lineRule="exact"/>
              <w:ind w:left="318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4</w:t>
            </w:r>
          </w:p>
        </w:tc>
        <w:tc>
          <w:tcPr>
            <w:tcW w:w="2276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178" w:lineRule="exact"/>
              <w:ind w:left="999" w:right="98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5</w:t>
            </w:r>
          </w:p>
        </w:tc>
      </w:tr>
      <w:tr>
        <w:trPr>
          <w:trHeight w:val="194" w:hRule="exact"/>
        </w:trPr>
        <w:tc>
          <w:tcPr>
            <w:tcW w:w="7132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178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диты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ба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в</w:t>
            </w:r>
          </w:p>
        </w:tc>
        <w:tc>
          <w:tcPr>
            <w:tcW w:w="1052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178" w:lineRule="exact"/>
              <w:ind w:left="459" w:right="444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-</w:t>
            </w:r>
          </w:p>
        </w:tc>
        <w:tc>
          <w:tcPr>
            <w:tcW w:w="2276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178" w:lineRule="exact"/>
              <w:ind w:left="1071" w:right="1055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-</w:t>
            </w:r>
          </w:p>
        </w:tc>
      </w:tr>
      <w:tr>
        <w:trPr>
          <w:trHeight w:val="194" w:hRule="exact"/>
        </w:trPr>
        <w:tc>
          <w:tcPr>
            <w:tcW w:w="7132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178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сч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ных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дств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их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ан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ий</w:t>
            </w:r>
          </w:p>
        </w:tc>
        <w:tc>
          <w:tcPr>
            <w:tcW w:w="1052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178" w:lineRule="exact"/>
              <w:ind w:left="459" w:right="444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-</w:t>
            </w:r>
          </w:p>
        </w:tc>
        <w:tc>
          <w:tcPr>
            <w:tcW w:w="2276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178" w:lineRule="exact"/>
              <w:ind w:left="1071" w:right="1055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-</w:t>
            </w:r>
          </w:p>
        </w:tc>
      </w:tr>
      <w:tr>
        <w:trPr>
          <w:trHeight w:val="194" w:hRule="exact"/>
        </w:trPr>
        <w:tc>
          <w:tcPr>
            <w:tcW w:w="7132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178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бю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ные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дст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а,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:</w:t>
            </w:r>
          </w:p>
        </w:tc>
        <w:tc>
          <w:tcPr>
            <w:tcW w:w="1052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178" w:lineRule="exact"/>
              <w:ind w:left="318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6</w:t>
            </w:r>
          </w:p>
        </w:tc>
        <w:tc>
          <w:tcPr>
            <w:tcW w:w="2276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178" w:lineRule="exact"/>
              <w:ind w:left="999" w:right="98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1</w:t>
            </w:r>
          </w:p>
        </w:tc>
      </w:tr>
      <w:tr>
        <w:trPr>
          <w:trHeight w:val="192" w:hRule="exact"/>
        </w:trPr>
        <w:tc>
          <w:tcPr>
            <w:tcW w:w="7132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178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из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бю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а</w:t>
            </w:r>
          </w:p>
        </w:tc>
        <w:tc>
          <w:tcPr>
            <w:tcW w:w="1052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178" w:lineRule="exact"/>
              <w:ind w:left="318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5</w:t>
            </w:r>
          </w:p>
        </w:tc>
        <w:tc>
          <w:tcPr>
            <w:tcW w:w="2276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178" w:lineRule="exact"/>
              <w:ind w:left="999" w:right="98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8</w:t>
            </w:r>
          </w:p>
        </w:tc>
      </w:tr>
      <w:tr>
        <w:trPr>
          <w:trHeight w:val="194" w:hRule="exact"/>
        </w:trPr>
        <w:tc>
          <w:tcPr>
            <w:tcW w:w="7132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180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из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бю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а</w:t>
            </w:r>
          </w:p>
        </w:tc>
        <w:tc>
          <w:tcPr>
            <w:tcW w:w="1052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180" w:lineRule="exact"/>
              <w:ind w:left="327" w:right="309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0</w:t>
            </w:r>
          </w:p>
        </w:tc>
        <w:tc>
          <w:tcPr>
            <w:tcW w:w="2276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180" w:lineRule="exact"/>
              <w:ind w:left="999" w:right="98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2</w:t>
            </w:r>
          </w:p>
        </w:tc>
      </w:tr>
      <w:tr>
        <w:trPr>
          <w:trHeight w:val="194" w:hRule="exact"/>
        </w:trPr>
        <w:tc>
          <w:tcPr>
            <w:tcW w:w="7132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178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дст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бю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ных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нд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в</w:t>
            </w:r>
          </w:p>
        </w:tc>
        <w:tc>
          <w:tcPr>
            <w:tcW w:w="1052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178" w:lineRule="exact"/>
              <w:ind w:left="327" w:right="309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3</w:t>
            </w:r>
          </w:p>
        </w:tc>
        <w:tc>
          <w:tcPr>
            <w:tcW w:w="2276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178" w:lineRule="exact"/>
              <w:ind w:left="999" w:right="98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2</w:t>
            </w:r>
          </w:p>
        </w:tc>
      </w:tr>
      <w:tr>
        <w:trPr>
          <w:trHeight w:val="194" w:hRule="exact"/>
        </w:trPr>
        <w:tc>
          <w:tcPr>
            <w:tcW w:w="7132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178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чие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дства</w:t>
            </w:r>
          </w:p>
        </w:tc>
        <w:tc>
          <w:tcPr>
            <w:tcW w:w="1052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178" w:lineRule="exact"/>
              <w:ind w:left="327" w:right="309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5</w:t>
            </w:r>
          </w:p>
        </w:tc>
        <w:tc>
          <w:tcPr>
            <w:tcW w:w="2276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178" w:lineRule="exact"/>
              <w:ind w:left="999" w:right="98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2</w:t>
            </w:r>
          </w:p>
        </w:tc>
      </w:tr>
    </w:tbl>
    <w:p>
      <w:pPr>
        <w:jc w:val="center"/>
        <w:spacing w:after="0"/>
        <w:sectPr>
          <w:pgMar w:header="65" w:footer="0" w:top="260" w:bottom="280" w:left="740" w:right="780"/>
          <w:pgSz w:w="12240" w:h="15840"/>
        </w:sectPr>
      </w:pPr>
      <w:rPr/>
    </w:p>
    <w:p>
      <w:pPr>
        <w:spacing w:before="21" w:after="0" w:line="240" w:lineRule="auto"/>
        <w:ind w:left="3461" w:right="-20"/>
        <w:jc w:val="left"/>
        <w:tabs>
          <w:tab w:pos="542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ЗДЕЛ</w:t>
      </w:r>
      <w:r>
        <w:rPr>
          <w:rFonts w:ascii="Times New Roman" w:hAnsi="Times New Roman" w:cs="Times New Roman" w:eastAsia="Times New Roman"/>
          <w:sz w:val="28"/>
          <w:szCs w:val="28"/>
          <w:spacing w:val="6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.</w:t>
        <w:tab/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Ф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Ы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0" w:after="0" w:line="240" w:lineRule="auto"/>
        <w:ind w:left="323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31.942499pt;margin-top:-16.51687pt;width:538.27498pt;height:17.2pt;mso-position-horizontal-relative:page;mso-position-vertical-relative:paragraph;z-index:-6337" coordorigin="639,-330" coordsize="10765,344">
            <v:group style="position:absolute;left:655;top:-320;width:103;height:324" coordorigin="655,-320" coordsize="103,324">
              <v:shape style="position:absolute;left:655;top:-320;width:103;height:324" coordorigin="655,-320" coordsize="103,324" path="m655,4l758,4,758,-320,655,-320,655,4e" filled="t" fillcolor="#00FFFF" stroked="f">
                <v:path arrowok="t"/>
                <v:fill/>
              </v:shape>
            </v:group>
            <v:group style="position:absolute;left:11285;top:-320;width:103;height:324" coordorigin="11285,-320" coordsize="103,324">
              <v:shape style="position:absolute;left:11285;top:-320;width:103;height:324" coordorigin="11285,-320" coordsize="103,324" path="m11285,4l11388,4,11388,-320,11285,-320,11285,4e" filled="t" fillcolor="#00FFFF" stroked="f">
                <v:path arrowok="t"/>
                <v:fill/>
              </v:shape>
            </v:group>
            <v:group style="position:absolute;left:758;top:-320;width:10526;height:324" coordorigin="758,-320" coordsize="10526,324">
              <v:shape style="position:absolute;left:758;top:-320;width:10526;height:324" coordorigin="758,-320" coordsize="10526,324" path="m758,4l11285,4,11285,-320,758,-320,758,4e" filled="t" fillcolor="#00FFFF" stroked="f">
                <v:path arrowok="t"/>
                <v:fill/>
              </v:shape>
            </v:group>
            <v:group style="position:absolute;left:646;top:-323;width:10752;height:2" coordorigin="646,-323" coordsize="10752,2">
              <v:shape style="position:absolute;left:646;top:-323;width:10752;height:2" coordorigin="646,-323" coordsize="10752,0" path="m646,-323l11398,-323e" filled="f" stroked="t" strokeweight=".675pt" strokecolor="#000000">
                <v:path arrowok="t"/>
              </v:shape>
            </v:group>
            <v:group style="position:absolute;left:650;top:-320;width:2;height:324" coordorigin="650,-320" coordsize="2,324">
              <v:shape style="position:absolute;left:650;top:-320;width:2;height:324" coordorigin="650,-320" coordsize="0,324" path="m650,-320l650,4e" filled="f" stroked="t" strokeweight=".580pt" strokecolor="#000000">
                <v:path arrowok="t"/>
              </v:shape>
            </v:group>
            <v:group style="position:absolute;left:646;top:7;width:10752;height:2" coordorigin="646,7" coordsize="10752,2">
              <v:shape style="position:absolute;left:646;top:7;width:10752;height:2" coordorigin="646,7" coordsize="10752,0" path="m646,7l11398,7e" filled="f" stroked="t" strokeweight=".675pt" strokecolor="#000000">
                <v:path arrowok="t"/>
              </v:shape>
            </v:group>
            <v:group style="position:absolute;left:11393;top:-320;width:2;height:324" coordorigin="11393,-320" coordsize="2,324">
              <v:shape style="position:absolute;left:11393;top:-320;width:2;height:324" coordorigin="11393,-320" coordsize="0,324" path="m11393,-320l11393,4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Испол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b/>
          <w:bCs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уб.)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6.199999" w:type="dxa"/>
      </w:tblPr>
      <w:tblGrid/>
      <w:tr>
        <w:trPr>
          <w:trHeight w:val="422" w:hRule="exact"/>
        </w:trPr>
        <w:tc>
          <w:tcPr>
            <w:tcW w:w="553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2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2246" w:right="222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469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2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87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589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2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246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2187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06" w:lineRule="exact"/>
              <w:ind w:left="368" w:right="35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%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0" w:after="0" w:line="205" w:lineRule="exact"/>
              <w:ind w:left="563" w:right="54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553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1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"/>
                <w:w w:val="100"/>
                <w:b/>
                <w:bCs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ды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–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го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469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11" w:after="0" w:line="240" w:lineRule="auto"/>
              <w:ind w:left="388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589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11" w:after="0" w:line="240" w:lineRule="auto"/>
              <w:ind w:left="448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2187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5" w:lineRule="exact"/>
              <w:ind w:left="876" w:right="8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553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4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е</w:t>
            </w:r>
          </w:p>
        </w:tc>
        <w:tc>
          <w:tcPr>
            <w:tcW w:w="1469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1589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2187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/>
            <w:rPr/>
          </w:p>
        </w:tc>
      </w:tr>
      <w:tr>
        <w:trPr>
          <w:trHeight w:val="240" w:hRule="exact"/>
        </w:trPr>
        <w:tc>
          <w:tcPr>
            <w:tcW w:w="553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4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i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i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i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i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i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i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i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i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i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i/>
              </w:rPr>
              <w:t>ые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i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i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i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i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i/>
              </w:rPr>
              <w:t>ды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469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6" w:after="0" w:line="240" w:lineRule="auto"/>
              <w:ind w:left="388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7</w:t>
            </w:r>
          </w:p>
        </w:tc>
        <w:tc>
          <w:tcPr>
            <w:tcW w:w="1589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448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9</w:t>
            </w:r>
          </w:p>
        </w:tc>
        <w:tc>
          <w:tcPr>
            <w:tcW w:w="2187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5" w:lineRule="exact"/>
              <w:ind w:left="826" w:right="80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110,0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553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4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:</w:t>
            </w:r>
          </w:p>
        </w:tc>
        <w:tc>
          <w:tcPr>
            <w:tcW w:w="1469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1589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2187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/>
            <w:rPr/>
          </w:p>
        </w:tc>
      </w:tr>
      <w:tr>
        <w:trPr>
          <w:trHeight w:val="240" w:hRule="exact"/>
        </w:trPr>
        <w:tc>
          <w:tcPr>
            <w:tcW w:w="553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4" w:lineRule="exact"/>
              <w:ind w:left="385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изиче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иц</w:t>
            </w:r>
          </w:p>
        </w:tc>
        <w:tc>
          <w:tcPr>
            <w:tcW w:w="1469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6" w:after="0" w:line="240" w:lineRule="auto"/>
              <w:ind w:left="434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,8</w:t>
            </w:r>
          </w:p>
        </w:tc>
        <w:tc>
          <w:tcPr>
            <w:tcW w:w="1589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493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,1</w:t>
            </w:r>
          </w:p>
        </w:tc>
        <w:tc>
          <w:tcPr>
            <w:tcW w:w="2187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5" w:lineRule="exact"/>
              <w:ind w:left="826" w:right="80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553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4" w:lineRule="exact"/>
              <w:ind w:left="385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теп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ты</w:t>
            </w:r>
          </w:p>
        </w:tc>
        <w:tc>
          <w:tcPr>
            <w:tcW w:w="1469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6" w:after="0" w:line="240" w:lineRule="auto"/>
              <w:ind w:left="434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,9</w:t>
            </w:r>
          </w:p>
        </w:tc>
        <w:tc>
          <w:tcPr>
            <w:tcW w:w="1589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493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,8</w:t>
            </w:r>
          </w:p>
        </w:tc>
        <w:tc>
          <w:tcPr>
            <w:tcW w:w="2187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5" w:lineRule="exact"/>
              <w:ind w:left="826" w:right="80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553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</w:p>
        </w:tc>
        <w:tc>
          <w:tcPr>
            <w:tcW w:w="1469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6" w:after="0" w:line="240" w:lineRule="auto"/>
              <w:ind w:left="434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,9</w:t>
            </w:r>
          </w:p>
        </w:tc>
        <w:tc>
          <w:tcPr>
            <w:tcW w:w="1589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493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,8</w:t>
            </w:r>
          </w:p>
        </w:tc>
        <w:tc>
          <w:tcPr>
            <w:tcW w:w="2187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826" w:right="80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116,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553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385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</w:p>
        </w:tc>
        <w:tc>
          <w:tcPr>
            <w:tcW w:w="1469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6" w:after="0" w:line="240" w:lineRule="auto"/>
              <w:ind w:left="434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,8</w:t>
            </w:r>
          </w:p>
        </w:tc>
        <w:tc>
          <w:tcPr>
            <w:tcW w:w="1589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493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,6</w:t>
            </w:r>
          </w:p>
        </w:tc>
        <w:tc>
          <w:tcPr>
            <w:tcW w:w="2187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826" w:right="80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553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385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</w:p>
        </w:tc>
        <w:tc>
          <w:tcPr>
            <w:tcW w:w="1469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6" w:after="0" w:line="240" w:lineRule="auto"/>
              <w:ind w:left="479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7</w:t>
            </w:r>
          </w:p>
        </w:tc>
        <w:tc>
          <w:tcPr>
            <w:tcW w:w="1589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506" w:right="49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0</w:t>
            </w:r>
          </w:p>
        </w:tc>
        <w:tc>
          <w:tcPr>
            <w:tcW w:w="2187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826" w:right="80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553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385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тентн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же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ия</w:t>
            </w:r>
          </w:p>
        </w:tc>
        <w:tc>
          <w:tcPr>
            <w:tcW w:w="1469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6" w:after="0" w:line="240" w:lineRule="auto"/>
              <w:ind w:left="535" w:right="52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4</w:t>
            </w:r>
          </w:p>
        </w:tc>
        <w:tc>
          <w:tcPr>
            <w:tcW w:w="1589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594" w:right="58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2</w:t>
            </w:r>
          </w:p>
        </w:tc>
        <w:tc>
          <w:tcPr>
            <w:tcW w:w="2187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876" w:right="8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95,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553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щ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тво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–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т.ч.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469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6" w:after="0" w:line="240" w:lineRule="auto"/>
              <w:ind w:left="434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,2</w:t>
            </w:r>
          </w:p>
        </w:tc>
        <w:tc>
          <w:tcPr>
            <w:tcW w:w="1589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493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,3</w:t>
            </w:r>
          </w:p>
        </w:tc>
        <w:tc>
          <w:tcPr>
            <w:tcW w:w="2187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826" w:right="80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553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330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щ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тво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изиче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иц</w:t>
            </w:r>
          </w:p>
        </w:tc>
        <w:tc>
          <w:tcPr>
            <w:tcW w:w="1469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6" w:after="0" w:line="240" w:lineRule="auto"/>
              <w:ind w:left="479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2</w:t>
            </w:r>
          </w:p>
        </w:tc>
        <w:tc>
          <w:tcPr>
            <w:tcW w:w="1589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506" w:right="49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1</w:t>
            </w:r>
          </w:p>
        </w:tc>
        <w:tc>
          <w:tcPr>
            <w:tcW w:w="2187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826" w:right="80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170,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1" w:hRule="exact"/>
        </w:trPr>
        <w:tc>
          <w:tcPr>
            <w:tcW w:w="553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330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</w:p>
        </w:tc>
        <w:tc>
          <w:tcPr>
            <w:tcW w:w="1469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6" w:after="0" w:line="240" w:lineRule="auto"/>
              <w:ind w:left="434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,0</w:t>
            </w:r>
          </w:p>
        </w:tc>
        <w:tc>
          <w:tcPr>
            <w:tcW w:w="1589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493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,2</w:t>
            </w:r>
          </w:p>
        </w:tc>
        <w:tc>
          <w:tcPr>
            <w:tcW w:w="2187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3" w:lineRule="exact"/>
              <w:ind w:left="876" w:right="8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553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ш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ы</w:t>
            </w:r>
          </w:p>
        </w:tc>
        <w:tc>
          <w:tcPr>
            <w:tcW w:w="1469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6" w:after="0" w:line="240" w:lineRule="auto"/>
              <w:ind w:left="479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1</w:t>
            </w:r>
          </w:p>
        </w:tc>
        <w:tc>
          <w:tcPr>
            <w:tcW w:w="1589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506" w:right="49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1</w:t>
            </w:r>
          </w:p>
        </w:tc>
        <w:tc>
          <w:tcPr>
            <w:tcW w:w="2187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826" w:right="80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425" w:hRule="exact"/>
        </w:trPr>
        <w:tc>
          <w:tcPr>
            <w:tcW w:w="553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же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4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4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4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4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4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4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4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</w:p>
          <w:p>
            <w:pPr>
              <w:spacing w:before="2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теж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м</w:t>
            </w:r>
          </w:p>
        </w:tc>
        <w:tc>
          <w:tcPr>
            <w:tcW w:w="1469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99" w:after="0" w:line="240" w:lineRule="auto"/>
              <w:ind w:left="580" w:right="56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,1</w:t>
            </w:r>
          </w:p>
        </w:tc>
        <w:tc>
          <w:tcPr>
            <w:tcW w:w="1589" w:type="dxa"/>
            <w:tcBorders>
              <w:top w:val="single" w:sz="4.6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99" w:after="0" w:line="240" w:lineRule="auto"/>
              <w:ind w:left="640" w:right="62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,1</w:t>
            </w:r>
          </w:p>
        </w:tc>
        <w:tc>
          <w:tcPr>
            <w:tcW w:w="2187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86" w:after="0" w:line="240" w:lineRule="auto"/>
              <w:ind w:left="763" w:right="74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аз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5531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</w:p>
        </w:tc>
        <w:tc>
          <w:tcPr>
            <w:tcW w:w="1469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6" w:after="0" w:line="240" w:lineRule="auto"/>
              <w:ind w:left="434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,7</w:t>
            </w:r>
          </w:p>
        </w:tc>
        <w:tc>
          <w:tcPr>
            <w:tcW w:w="1589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493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,7</w:t>
            </w:r>
          </w:p>
        </w:tc>
        <w:tc>
          <w:tcPr>
            <w:tcW w:w="2187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826" w:right="80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105,0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425" w:hRule="exact"/>
        </w:trPr>
        <w:tc>
          <w:tcPr>
            <w:tcW w:w="5531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285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ьз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щ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щ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4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0" w:after="0" w:line="206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ти</w:t>
            </w:r>
          </w:p>
        </w:tc>
        <w:tc>
          <w:tcPr>
            <w:tcW w:w="1469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97" w:after="0" w:line="240" w:lineRule="auto"/>
              <w:ind w:left="434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,0</w:t>
            </w:r>
          </w:p>
        </w:tc>
        <w:tc>
          <w:tcPr>
            <w:tcW w:w="1589" w:type="dxa"/>
            <w:tcBorders>
              <w:top w:val="single" w:sz="4.64008" w:space="0" w:color="000000"/>
              <w:bottom w:val="single" w:sz="4.6398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97" w:after="0" w:line="240" w:lineRule="auto"/>
              <w:ind w:left="493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,7</w:t>
            </w:r>
          </w:p>
        </w:tc>
        <w:tc>
          <w:tcPr>
            <w:tcW w:w="2187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83" w:after="0" w:line="240" w:lineRule="auto"/>
              <w:ind w:left="869" w:right="85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75,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5531" w:type="dxa"/>
            <w:tcBorders>
              <w:top w:val="single" w:sz="4.639840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я</w:t>
            </w:r>
          </w:p>
        </w:tc>
        <w:tc>
          <w:tcPr>
            <w:tcW w:w="1469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6" w:after="0" w:line="240" w:lineRule="auto"/>
              <w:ind w:left="388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1</w:t>
            </w:r>
          </w:p>
        </w:tc>
        <w:tc>
          <w:tcPr>
            <w:tcW w:w="1589" w:type="dxa"/>
            <w:tcBorders>
              <w:top w:val="single" w:sz="4.639840" w:space="0" w:color="000000"/>
              <w:bottom w:val="single" w:sz="4.6398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448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7</w:t>
            </w:r>
          </w:p>
        </w:tc>
        <w:tc>
          <w:tcPr>
            <w:tcW w:w="2187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22" w:lineRule="exact"/>
              <w:ind w:left="876" w:right="8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96,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</w:tbl>
    <w:p>
      <w:pPr>
        <w:jc w:val="center"/>
        <w:spacing w:after="0"/>
        <w:sectPr>
          <w:pgMar w:header="65" w:footer="0" w:top="260" w:bottom="280" w:left="500" w:right="740"/>
          <w:pgSz w:w="12240" w:h="15840"/>
        </w:sectPr>
      </w:pPr>
      <w:rPr/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5" w:type="dxa"/>
      </w:tblPr>
      <w:tblGrid/>
      <w:tr>
        <w:trPr>
          <w:trHeight w:val="423" w:hRule="exact"/>
        </w:trPr>
        <w:tc>
          <w:tcPr>
            <w:tcW w:w="4880" w:type="dxa"/>
            <w:tcBorders>
              <w:top w:val="single" w:sz="5.4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2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920" w:right="190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673" w:type="dxa"/>
            <w:tcBorders>
              <w:top w:val="single" w:sz="5.4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2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98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г.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753" w:type="dxa"/>
            <w:tcBorders>
              <w:top w:val="single" w:sz="5.4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2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241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г.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2045" w:type="dxa"/>
            <w:tcBorders>
              <w:top w:val="single" w:sz="5.4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03" w:lineRule="exact"/>
              <w:ind w:left="250" w:right="23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%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2" w:after="0" w:line="205" w:lineRule="exact"/>
              <w:ind w:left="378" w:right="36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ду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488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11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"/>
                <w:w w:val="100"/>
                <w:b/>
                <w:bCs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ды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–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го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44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(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.)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67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11" w:after="0" w:line="240" w:lineRule="auto"/>
              <w:ind w:left="491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75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11" w:after="0" w:line="240" w:lineRule="auto"/>
              <w:ind w:left="53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2045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7" w:lineRule="exact"/>
              <w:ind w:left="756" w:right="73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  <w:b/>
                <w:bCs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  <w:b/>
                <w:bCs/>
              </w:rPr>
              <w:t>,7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488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щ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ы</w:t>
            </w:r>
          </w:p>
        </w:tc>
        <w:tc>
          <w:tcPr>
            <w:tcW w:w="167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535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,5</w:t>
            </w:r>
          </w:p>
        </w:tc>
        <w:tc>
          <w:tcPr>
            <w:tcW w:w="175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577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,1</w:t>
            </w:r>
          </w:p>
        </w:tc>
        <w:tc>
          <w:tcPr>
            <w:tcW w:w="2045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806" w:right="78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488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на</w:t>
            </w:r>
          </w:p>
        </w:tc>
        <w:tc>
          <w:tcPr>
            <w:tcW w:w="167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547" w:right="53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7</w:t>
            </w:r>
          </w:p>
        </w:tc>
        <w:tc>
          <w:tcPr>
            <w:tcW w:w="175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589" w:right="56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0</w:t>
            </w:r>
          </w:p>
        </w:tc>
        <w:tc>
          <w:tcPr>
            <w:tcW w:w="2045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756" w:right="73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425" w:hRule="exact"/>
        </w:trPr>
        <w:tc>
          <w:tcPr>
            <w:tcW w:w="488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я</w:t>
            </w:r>
          </w:p>
          <w:p>
            <w:pPr>
              <w:spacing w:before="0" w:after="0" w:line="206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ть</w:t>
            </w:r>
          </w:p>
        </w:tc>
        <w:tc>
          <w:tcPr>
            <w:tcW w:w="167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97" w:after="0" w:line="240" w:lineRule="auto"/>
              <w:ind w:left="547" w:right="53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6</w:t>
            </w:r>
          </w:p>
        </w:tc>
        <w:tc>
          <w:tcPr>
            <w:tcW w:w="175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97" w:after="0" w:line="240" w:lineRule="auto"/>
              <w:ind w:left="589" w:right="56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4</w:t>
            </w:r>
          </w:p>
        </w:tc>
        <w:tc>
          <w:tcPr>
            <w:tcW w:w="2045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83" w:after="0" w:line="240" w:lineRule="auto"/>
              <w:ind w:left="799" w:right="77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488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3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э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а</w:t>
            </w:r>
          </w:p>
        </w:tc>
        <w:tc>
          <w:tcPr>
            <w:tcW w:w="167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3" w:after="0" w:line="240" w:lineRule="auto"/>
              <w:ind w:left="535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,7</w:t>
            </w:r>
          </w:p>
        </w:tc>
        <w:tc>
          <w:tcPr>
            <w:tcW w:w="175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3" w:after="0" w:line="240" w:lineRule="auto"/>
              <w:ind w:left="577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,8</w:t>
            </w:r>
          </w:p>
        </w:tc>
        <w:tc>
          <w:tcPr>
            <w:tcW w:w="2045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806" w:right="78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488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3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ищн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тво</w:t>
            </w:r>
          </w:p>
        </w:tc>
        <w:tc>
          <w:tcPr>
            <w:tcW w:w="167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3" w:after="0" w:line="240" w:lineRule="auto"/>
              <w:ind w:left="535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,8</w:t>
            </w:r>
          </w:p>
        </w:tc>
        <w:tc>
          <w:tcPr>
            <w:tcW w:w="175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3" w:after="0" w:line="240" w:lineRule="auto"/>
              <w:ind w:left="577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,2</w:t>
            </w:r>
          </w:p>
        </w:tc>
        <w:tc>
          <w:tcPr>
            <w:tcW w:w="2045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806" w:right="78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86,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38" w:hRule="exact"/>
        </w:trPr>
        <w:tc>
          <w:tcPr>
            <w:tcW w:w="488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3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е</w:t>
            </w:r>
          </w:p>
        </w:tc>
        <w:tc>
          <w:tcPr>
            <w:tcW w:w="167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3" w:after="0" w:line="240" w:lineRule="auto"/>
              <w:ind w:left="491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3</w:t>
            </w:r>
          </w:p>
        </w:tc>
        <w:tc>
          <w:tcPr>
            <w:tcW w:w="175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3" w:after="0" w:line="240" w:lineRule="auto"/>
              <w:ind w:left="53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1</w:t>
            </w:r>
          </w:p>
        </w:tc>
        <w:tc>
          <w:tcPr>
            <w:tcW w:w="2045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2" w:lineRule="exact"/>
              <w:ind w:left="756" w:right="73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105,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488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ия</w:t>
            </w:r>
          </w:p>
        </w:tc>
        <w:tc>
          <w:tcPr>
            <w:tcW w:w="167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535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,2</w:t>
            </w:r>
          </w:p>
        </w:tc>
        <w:tc>
          <w:tcPr>
            <w:tcW w:w="175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577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,4</w:t>
            </w:r>
          </w:p>
        </w:tc>
        <w:tc>
          <w:tcPr>
            <w:tcW w:w="2045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5" w:lineRule="exact"/>
              <w:ind w:left="756" w:right="73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,5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488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ити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а</w:t>
            </w:r>
          </w:p>
        </w:tc>
        <w:tc>
          <w:tcPr>
            <w:tcW w:w="167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535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,3</w:t>
            </w:r>
          </w:p>
        </w:tc>
        <w:tc>
          <w:tcPr>
            <w:tcW w:w="175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577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,8</w:t>
            </w:r>
          </w:p>
        </w:tc>
        <w:tc>
          <w:tcPr>
            <w:tcW w:w="2045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5" w:lineRule="exact"/>
              <w:ind w:left="806" w:right="78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90,0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488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изиче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</w:p>
        </w:tc>
        <w:tc>
          <w:tcPr>
            <w:tcW w:w="167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535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,1</w:t>
            </w:r>
          </w:p>
        </w:tc>
        <w:tc>
          <w:tcPr>
            <w:tcW w:w="175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577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,0</w:t>
            </w:r>
          </w:p>
        </w:tc>
        <w:tc>
          <w:tcPr>
            <w:tcW w:w="2045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5" w:lineRule="exact"/>
              <w:ind w:left="756" w:right="73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99"/>
              </w:rPr>
              <w:t>100,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488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га</w:t>
            </w:r>
          </w:p>
        </w:tc>
        <w:tc>
          <w:tcPr>
            <w:tcW w:w="167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592" w:right="57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,8</w:t>
            </w:r>
          </w:p>
        </w:tc>
        <w:tc>
          <w:tcPr>
            <w:tcW w:w="175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589" w:right="56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5</w:t>
            </w:r>
          </w:p>
        </w:tc>
        <w:tc>
          <w:tcPr>
            <w:tcW w:w="2045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5" w:lineRule="exact"/>
              <w:ind w:left="659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,8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аз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0" w:hRule="exact"/>
        </w:trPr>
        <w:tc>
          <w:tcPr>
            <w:tcW w:w="488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бю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жета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(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),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3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бю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жета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(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-)</w:t>
            </w:r>
          </w:p>
        </w:tc>
        <w:tc>
          <w:tcPr>
            <w:tcW w:w="167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547" w:right="53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8</w:t>
            </w:r>
          </w:p>
        </w:tc>
        <w:tc>
          <w:tcPr>
            <w:tcW w:w="175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546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,7</w:t>
            </w:r>
          </w:p>
        </w:tc>
        <w:tc>
          <w:tcPr>
            <w:tcW w:w="2045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5" w:lineRule="exact"/>
              <w:ind w:left="948" w:right="92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41" w:hRule="exact"/>
        </w:trPr>
        <w:tc>
          <w:tcPr>
            <w:tcW w:w="4880" w:type="dxa"/>
            <w:tcBorders>
              <w:top w:val="single" w:sz="4.640" w:space="0" w:color="000000"/>
              <w:bottom w:val="single" w:sz="5.4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я</w:t>
            </w:r>
          </w:p>
        </w:tc>
        <w:tc>
          <w:tcPr>
            <w:tcW w:w="1673" w:type="dxa"/>
            <w:tcBorders>
              <w:top w:val="single" w:sz="4.640" w:space="0" w:color="000000"/>
              <w:bottom w:val="single" w:sz="5.4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551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8</w:t>
            </w:r>
          </w:p>
        </w:tc>
        <w:tc>
          <w:tcPr>
            <w:tcW w:w="1753" w:type="dxa"/>
            <w:tcBorders>
              <w:top w:val="single" w:sz="4.640" w:space="0" w:color="000000"/>
              <w:bottom w:val="single" w:sz="5.4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6" w:after="0" w:line="240" w:lineRule="auto"/>
              <w:ind w:left="577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,7</w:t>
            </w:r>
          </w:p>
        </w:tc>
        <w:tc>
          <w:tcPr>
            <w:tcW w:w="2045" w:type="dxa"/>
            <w:tcBorders>
              <w:top w:val="single" w:sz="4.640" w:space="0" w:color="000000"/>
              <w:bottom w:val="single" w:sz="5.4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25" w:lineRule="exact"/>
              <w:ind w:left="948" w:right="92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99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</w:tbl>
    <w:p>
      <w:pPr>
        <w:jc w:val="center"/>
        <w:spacing w:after="0"/>
        <w:sectPr>
          <w:pgMar w:header="65" w:footer="0" w:top="260" w:bottom="280" w:left="780" w:right="880"/>
          <w:pgSz w:w="12240" w:h="15840"/>
        </w:sectPr>
      </w:pPr>
      <w:rPr/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3" w:lineRule="auto"/>
        <w:ind w:left="2740" w:right="3438" w:firstLine="35"/>
        <w:jc w:val="center"/>
        <w:tabs>
          <w:tab w:pos="50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37.389999pt;margin-top:.427505pt;width:539.86004pt;height:19.54pt;mso-position-horizontal-relative:page;mso-position-vertical-relative:paragraph;z-index:-6336" coordorigin="748,9" coordsize="10797,391">
            <v:group style="position:absolute;left:763;top:19;width:103;height:370" coordorigin="763,19" coordsize="103,370">
              <v:shape style="position:absolute;left:763;top:19;width:103;height:370" coordorigin="763,19" coordsize="103,370" path="m763,389l866,389,866,19,763,19,763,389e" filled="t" fillcolor="#00FFFF" stroked="f">
                <v:path arrowok="t"/>
                <v:fill/>
              </v:shape>
            </v:group>
            <v:group style="position:absolute;left:11426;top:19;width:101;height:370" coordorigin="11426,19" coordsize="101,370">
              <v:shape style="position:absolute;left:11426;top:19;width:101;height:370" coordorigin="11426,19" coordsize="101,370" path="m11426,389l11527,389,11527,19,11426,19,11426,389e" filled="t" fillcolor="#00FFFF" stroked="f">
                <v:path arrowok="t"/>
                <v:fill/>
              </v:shape>
            </v:group>
            <v:group style="position:absolute;left:866;top:19;width:10560;height:370" coordorigin="866,19" coordsize="10560,370">
              <v:shape style="position:absolute;left:866;top:19;width:10560;height:370" coordorigin="866,19" coordsize="10560,370" path="m866,389l11426,389,11426,19,866,19,866,389e" filled="t" fillcolor="#00FFFF" stroked="f">
                <v:path arrowok="t"/>
                <v:fill/>
              </v:shape>
            </v:group>
            <v:group style="position:absolute;left:754;top:14;width:10786;height:2" coordorigin="754,14" coordsize="10786,2">
              <v:shape style="position:absolute;left:754;top:14;width:10786;height:2" coordorigin="754,14" coordsize="10786,0" path="m754,14l11539,14e" filled="f" stroked="t" strokeweight=".580pt" strokecolor="#000000">
                <v:path arrowok="t"/>
              </v:shape>
            </v:group>
            <v:group style="position:absolute;left:758;top:19;width:2;height:370" coordorigin="758,19" coordsize="2,370">
              <v:shape style="position:absolute;left:758;top:19;width:2;height:370" coordorigin="758,19" coordsize="0,370" path="m758,19l758,389e" filled="f" stroked="t" strokeweight=".580pt" strokecolor="#000000">
                <v:path arrowok="t"/>
              </v:shape>
            </v:group>
            <v:group style="position:absolute;left:754;top:394;width:10786;height:2" coordorigin="754,394" coordsize="10786,2">
              <v:shape style="position:absolute;left:754;top:394;width:10786;height:2" coordorigin="754,394" coordsize="10786,0" path="m754,394l11539,394e" filled="f" stroked="t" strokeweight=".580pt" strokecolor="#000000">
                <v:path arrowok="t"/>
              </v:shape>
            </v:group>
            <v:group style="position:absolute;left:11534;top:19;width:2;height:370" coordorigin="11534,19" coordsize="2,370">
              <v:shape style="position:absolute;left:11534;top:19;width:2;height:370" coordorigin="11534,19" coordsize="0,370" path="m11534,19l11534,389e" filled="f" stroked="t" strokeweight=".58004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  <w:b/>
          <w:bCs/>
        </w:rPr>
        <w:t>РА</w:t>
      </w:r>
      <w:r>
        <w:rPr>
          <w:rFonts w:ascii="Times New Roman" w:hAnsi="Times New Roman" w:cs="Times New Roman" w:eastAsia="Times New Roman"/>
          <w:sz w:val="32"/>
          <w:szCs w:val="32"/>
          <w:spacing w:val="-1"/>
          <w:w w:val="100"/>
          <w:b/>
          <w:bCs/>
        </w:rPr>
        <w:t>З</w:t>
      </w:r>
      <w:r>
        <w:rPr>
          <w:rFonts w:ascii="Times New Roman" w:hAnsi="Times New Roman" w:cs="Times New Roman" w:eastAsia="Times New Roman"/>
          <w:sz w:val="32"/>
          <w:szCs w:val="32"/>
          <w:spacing w:val="1"/>
          <w:w w:val="100"/>
          <w:b/>
          <w:bCs/>
        </w:rPr>
        <w:t>Д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  <w:b/>
          <w:bCs/>
        </w:rPr>
        <w:t>ЕЛ</w:t>
      </w:r>
      <w:r>
        <w:rPr>
          <w:rFonts w:ascii="Times New Roman" w:hAnsi="Times New Roman" w:cs="Times New Roman" w:eastAsia="Times New Roman"/>
          <w:sz w:val="32"/>
          <w:szCs w:val="32"/>
          <w:spacing w:val="6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  <w:b/>
          <w:bCs/>
        </w:rPr>
        <w:t>YI</w:t>
      </w:r>
      <w:r>
        <w:rPr>
          <w:rFonts w:ascii="Times New Roman" w:hAnsi="Times New Roman" w:cs="Times New Roman" w:eastAsia="Times New Roman"/>
          <w:sz w:val="32"/>
          <w:szCs w:val="32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32"/>
          <w:szCs w:val="32"/>
          <w:spacing w:val="1"/>
          <w:w w:val="100"/>
          <w:b/>
          <w:bCs/>
        </w:rPr>
        <w:t>М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  <w:b/>
          <w:bCs/>
        </w:rPr>
        <w:t>АЛЫЙ</w:t>
      </w:r>
      <w:r>
        <w:rPr>
          <w:rFonts w:ascii="Times New Roman" w:hAnsi="Times New Roman" w:cs="Times New Roman" w:eastAsia="Times New Roman"/>
          <w:sz w:val="32"/>
          <w:szCs w:val="32"/>
          <w:spacing w:val="6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2"/>
          <w:w w:val="99"/>
          <w:b/>
          <w:bCs/>
        </w:rPr>
        <w:t>Б</w:t>
      </w:r>
      <w:r>
        <w:rPr>
          <w:rFonts w:ascii="Times New Roman" w:hAnsi="Times New Roman" w:cs="Times New Roman" w:eastAsia="Times New Roman"/>
          <w:sz w:val="32"/>
          <w:szCs w:val="32"/>
          <w:spacing w:val="-1"/>
          <w:w w:val="99"/>
          <w:b/>
          <w:bCs/>
        </w:rPr>
        <w:t>И</w:t>
      </w:r>
      <w:r>
        <w:rPr>
          <w:rFonts w:ascii="Times New Roman" w:hAnsi="Times New Roman" w:cs="Times New Roman" w:eastAsia="Times New Roman"/>
          <w:sz w:val="32"/>
          <w:szCs w:val="32"/>
          <w:spacing w:val="2"/>
          <w:w w:val="99"/>
          <w:b/>
          <w:bCs/>
        </w:rPr>
        <w:t>З</w:t>
      </w:r>
      <w:r>
        <w:rPr>
          <w:rFonts w:ascii="Times New Roman" w:hAnsi="Times New Roman" w:cs="Times New Roman" w:eastAsia="Times New Roman"/>
          <w:sz w:val="32"/>
          <w:szCs w:val="32"/>
          <w:spacing w:val="1"/>
          <w:w w:val="99"/>
          <w:b/>
          <w:bCs/>
        </w:rPr>
        <w:t>Н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99"/>
          <w:b/>
          <w:bCs/>
        </w:rPr>
        <w:t>ЕС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99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ко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оказ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те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разв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ого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i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i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ва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7.799997" w:type="dxa"/>
      </w:tblPr>
      <w:tblGrid/>
      <w:tr>
        <w:trPr>
          <w:trHeight w:val="631" w:hRule="exact"/>
        </w:trPr>
        <w:tc>
          <w:tcPr>
            <w:tcW w:w="581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5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387" w:right="237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27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5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80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Ед.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м.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138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2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450" w:right="39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на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0" w:after="0" w:line="206" w:lineRule="exact"/>
              <w:ind w:left="169" w:right="11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991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2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378" w:right="32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на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0" w:after="0" w:line="206" w:lineRule="exact"/>
              <w:ind w:left="97" w:right="3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560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06" w:lineRule="exact"/>
              <w:ind w:left="177" w:right="16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г.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0" w:after="0" w:line="206" w:lineRule="exact"/>
              <w:ind w:left="649" w:right="63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%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2" w:after="0" w:line="205" w:lineRule="exact"/>
              <w:ind w:left="193" w:right="13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</w:tr>
      <w:tr>
        <w:trPr>
          <w:trHeight w:val="425" w:hRule="exact"/>
        </w:trPr>
        <w:tc>
          <w:tcPr>
            <w:tcW w:w="581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иче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тво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тий,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ьщи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</w:p>
          <w:p>
            <w:pPr>
              <w:spacing w:before="0" w:after="0" w:line="206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</w:p>
        </w:tc>
        <w:tc>
          <w:tcPr>
            <w:tcW w:w="127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97" w:after="0" w:line="240" w:lineRule="auto"/>
              <w:ind w:left="486" w:right="47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д.</w:t>
            </w:r>
          </w:p>
        </w:tc>
        <w:tc>
          <w:tcPr>
            <w:tcW w:w="1138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97" w:after="0" w:line="240" w:lineRule="auto"/>
              <w:ind w:left="438" w:right="41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68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991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97" w:after="0" w:line="240" w:lineRule="auto"/>
              <w:ind w:left="366" w:right="34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65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560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97" w:after="0" w:line="240" w:lineRule="auto"/>
              <w:ind w:left="575" w:right="55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5</w:t>
            </w:r>
          </w:p>
        </w:tc>
      </w:tr>
      <w:tr>
        <w:trPr>
          <w:trHeight w:val="422" w:hRule="exact"/>
        </w:trPr>
        <w:tc>
          <w:tcPr>
            <w:tcW w:w="581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иче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тво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тий,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ш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дших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щ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ю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4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0" w:after="0" w:line="206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же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ия</w:t>
            </w:r>
          </w:p>
        </w:tc>
        <w:tc>
          <w:tcPr>
            <w:tcW w:w="127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97" w:after="0" w:line="240" w:lineRule="auto"/>
              <w:ind w:left="486" w:right="47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д.</w:t>
            </w:r>
          </w:p>
        </w:tc>
        <w:tc>
          <w:tcPr>
            <w:tcW w:w="1138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97" w:after="0" w:line="240" w:lineRule="auto"/>
              <w:ind w:left="393" w:right="37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248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991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97" w:after="0" w:line="240" w:lineRule="auto"/>
              <w:ind w:left="321" w:right="298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278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560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97" w:after="0" w:line="240" w:lineRule="auto"/>
              <w:ind w:left="529" w:right="51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,1</w:t>
            </w:r>
          </w:p>
        </w:tc>
      </w:tr>
      <w:tr>
        <w:trPr>
          <w:trHeight w:val="218" w:hRule="exact"/>
        </w:trPr>
        <w:tc>
          <w:tcPr>
            <w:tcW w:w="581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Чи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й</w:t>
            </w:r>
          </w:p>
        </w:tc>
        <w:tc>
          <w:tcPr>
            <w:tcW w:w="1272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441" w:right="42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</w:p>
        </w:tc>
        <w:tc>
          <w:tcPr>
            <w:tcW w:w="1138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349" w:right="32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3</w:t>
            </w:r>
          </w:p>
        </w:tc>
        <w:tc>
          <w:tcPr>
            <w:tcW w:w="991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309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7</w:t>
            </w:r>
          </w:p>
        </w:tc>
        <w:tc>
          <w:tcPr>
            <w:tcW w:w="1560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01" w:lineRule="exact"/>
              <w:ind w:left="537" w:right="51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,3</w:t>
            </w:r>
          </w:p>
        </w:tc>
      </w:tr>
    </w:tbl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7.799997" w:type="dxa"/>
      </w:tblPr>
      <w:tblGrid/>
      <w:tr>
        <w:trPr>
          <w:trHeight w:val="632" w:hRule="exact"/>
        </w:trPr>
        <w:tc>
          <w:tcPr>
            <w:tcW w:w="5814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8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387" w:right="237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272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8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6" w:lineRule="exact"/>
              <w:ind w:left="474" w:right="126" w:firstLine="-307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Ед.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ре-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ния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138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5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450" w:right="39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на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0" w:after="0" w:line="206" w:lineRule="exact"/>
              <w:ind w:left="169" w:right="11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991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5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378" w:right="32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на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0" w:after="0" w:line="206" w:lineRule="exact"/>
              <w:ind w:left="97" w:right="3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560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4" w:after="0" w:line="206" w:lineRule="exact"/>
              <w:ind w:left="267" w:right="248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г.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%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0" w:after="0" w:line="203" w:lineRule="exact"/>
              <w:ind w:left="174" w:right="15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  <w:b/>
                <w:bCs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  <w:b/>
                <w:bCs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b/>
                <w:bCs/>
              </w:rPr>
              <w:t>г.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</w:p>
        </w:tc>
      </w:tr>
      <w:tr>
        <w:trPr>
          <w:trHeight w:val="218" w:hRule="exact"/>
        </w:trPr>
        <w:tc>
          <w:tcPr>
            <w:tcW w:w="5814" w:type="dxa"/>
            <w:tcBorders>
              <w:top w:val="single" w:sz="4.64008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ть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тых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е</w:t>
            </w:r>
          </w:p>
        </w:tc>
        <w:tc>
          <w:tcPr>
            <w:tcW w:w="1272" w:type="dxa"/>
            <w:tcBorders>
              <w:top w:val="single" w:sz="4.64008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441" w:right="42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</w:p>
        </w:tc>
        <w:tc>
          <w:tcPr>
            <w:tcW w:w="1138" w:type="dxa"/>
            <w:tcBorders>
              <w:top w:val="single" w:sz="4.64008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349" w:right="32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6</w:t>
            </w:r>
          </w:p>
        </w:tc>
        <w:tc>
          <w:tcPr>
            <w:tcW w:w="991" w:type="dxa"/>
            <w:tcBorders>
              <w:top w:val="single" w:sz="4.64008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309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6</w:t>
            </w:r>
          </w:p>
        </w:tc>
        <w:tc>
          <w:tcPr>
            <w:tcW w:w="1560" w:type="dxa"/>
            <w:tcBorders>
              <w:top w:val="single" w:sz="4.64008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01" w:lineRule="exact"/>
              <w:ind w:left="537" w:right="51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,4</w:t>
            </w:r>
          </w:p>
        </w:tc>
      </w:tr>
      <w:tr>
        <w:trPr>
          <w:trHeight w:val="216" w:hRule="exact"/>
        </w:trPr>
        <w:tc>
          <w:tcPr>
            <w:tcW w:w="5814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тная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та</w:t>
            </w:r>
          </w:p>
        </w:tc>
        <w:tc>
          <w:tcPr>
            <w:tcW w:w="1272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436" w:right="42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б.</w:t>
            </w:r>
          </w:p>
        </w:tc>
        <w:tc>
          <w:tcPr>
            <w:tcW w:w="1138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270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,1</w:t>
            </w:r>
          </w:p>
        </w:tc>
        <w:tc>
          <w:tcPr>
            <w:tcW w:w="991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196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,7</w:t>
            </w:r>
          </w:p>
        </w:tc>
        <w:tc>
          <w:tcPr>
            <w:tcW w:w="1560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01" w:lineRule="exact"/>
              <w:ind w:left="537" w:right="51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,8</w:t>
            </w:r>
          </w:p>
        </w:tc>
      </w:tr>
      <w:tr>
        <w:trPr>
          <w:trHeight w:val="425" w:hRule="exact"/>
        </w:trPr>
        <w:tc>
          <w:tcPr>
            <w:tcW w:w="5814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От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же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3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</w:p>
          <w:p>
            <w:pPr>
              <w:spacing w:before="2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</w:t>
            </w:r>
          </w:p>
        </w:tc>
        <w:tc>
          <w:tcPr>
            <w:tcW w:w="1272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97" w:after="0" w:line="240" w:lineRule="auto"/>
              <w:ind w:left="261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б.</w:t>
            </w:r>
          </w:p>
        </w:tc>
        <w:tc>
          <w:tcPr>
            <w:tcW w:w="1138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97" w:after="0" w:line="240" w:lineRule="auto"/>
              <w:ind w:left="225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3</w:t>
            </w:r>
          </w:p>
        </w:tc>
        <w:tc>
          <w:tcPr>
            <w:tcW w:w="991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97" w:after="0" w:line="240" w:lineRule="auto"/>
              <w:ind w:left="153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0</w:t>
            </w:r>
          </w:p>
        </w:tc>
        <w:tc>
          <w:tcPr>
            <w:tcW w:w="1560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97" w:after="0" w:line="240" w:lineRule="auto"/>
              <w:ind w:left="529" w:right="51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,0</w:t>
            </w:r>
          </w:p>
        </w:tc>
      </w:tr>
      <w:tr>
        <w:trPr>
          <w:trHeight w:val="216" w:hRule="exact"/>
        </w:trPr>
        <w:tc>
          <w:tcPr>
            <w:tcW w:w="5814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го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из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тва</w:t>
            </w:r>
          </w:p>
        </w:tc>
        <w:tc>
          <w:tcPr>
            <w:tcW w:w="1272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261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ты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4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б.</w:t>
            </w:r>
          </w:p>
        </w:tc>
        <w:tc>
          <w:tcPr>
            <w:tcW w:w="1138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225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2</w:t>
            </w:r>
          </w:p>
        </w:tc>
        <w:tc>
          <w:tcPr>
            <w:tcW w:w="991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01" w:lineRule="exact"/>
              <w:ind w:left="153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2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9</w:t>
            </w:r>
          </w:p>
        </w:tc>
        <w:tc>
          <w:tcPr>
            <w:tcW w:w="1560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01" w:lineRule="exact"/>
              <w:ind w:left="537" w:right="51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-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>,5</w:t>
            </w:r>
          </w:p>
        </w:tc>
      </w:tr>
    </w:tbl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118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0000FF"/>
          <w:b/>
          <w:bCs/>
        </w:rPr>
      </w:r>
      <w:hyperlink r:id="rId82">
        <w:r>
          <w:rPr>
            <w:rFonts w:ascii="Times New Roman" w:hAnsi="Times New Roman" w:cs="Times New Roman" w:eastAsia="Times New Roman"/>
            <w:sz w:val="28"/>
            <w:szCs w:val="28"/>
            <w:color w:val="0000FF"/>
            <w:b/>
            <w:bCs/>
            <w:u w:val="thick" w:color="0000FF"/>
          </w:rPr>
          <w:t> 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b/>
            <w:bCs/>
            <w:u w:val="thick" w:color="0000FF"/>
          </w:rPr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Па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1"/>
            <w:w w:val="100"/>
            <w:b/>
            <w:bCs/>
            <w:u w:val="thick" w:color="0000FF"/>
          </w:rPr>
          <w:t> 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с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3"/>
            <w:w w:val="100"/>
            <w:b/>
            <w:bCs/>
            <w:u w:val="thick" w:color="0000FF"/>
          </w:rPr>
          <w:t>п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3"/>
            <w:w w:val="100"/>
            <w:b/>
            <w:bCs/>
            <w:u w:val="thick" w:color="0000FF"/>
          </w:rPr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о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1"/>
            <w:w w:val="100"/>
            <w:b/>
            <w:bCs/>
            <w:u w:val="thick" w:color="0000FF"/>
          </w:rPr>
          <w:t> 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рт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 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48"/>
            <w:w w:val="100"/>
            <w:b/>
            <w:bCs/>
            <w:u w:val="thick" w:color="0000FF"/>
          </w:rPr>
          <w:t> 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со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1"/>
            <w:w w:val="100"/>
            <w:b/>
            <w:bCs/>
            <w:u w:val="thick" w:color="0000FF"/>
          </w:rPr>
          <w:t> 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  <w:t>ц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3"/>
            <w:w w:val="100"/>
            <w:b/>
            <w:bCs/>
            <w:u w:val="thick" w:color="0000FF"/>
          </w:rPr>
          <w:t>и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3"/>
            <w:w w:val="100"/>
            <w:b/>
            <w:bCs/>
            <w:u w:val="thick" w:color="0000FF"/>
          </w:rPr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а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1"/>
            <w:w w:val="100"/>
            <w:b/>
            <w:bCs/>
            <w:u w:val="thick" w:color="0000FF"/>
          </w:rPr>
          <w:t> 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  <w:t>л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ьно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2"/>
            <w:w w:val="100"/>
            <w:b/>
            <w:bCs/>
            <w:u w:val="thick" w:color="0000FF"/>
          </w:rPr>
          <w:t> 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-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э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1"/>
            <w:w w:val="100"/>
            <w:b/>
            <w:bCs/>
            <w:u w:val="thick" w:color="0000FF"/>
          </w:rPr>
          <w:t> 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3"/>
            <w:w w:val="100"/>
            <w:b/>
            <w:bCs/>
            <w:u w:val="thick" w:color="0000FF"/>
          </w:rPr>
          <w:t>к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3"/>
            <w:w w:val="100"/>
            <w:b/>
            <w:bCs/>
            <w:u w:val="thick" w:color="0000FF"/>
          </w:rPr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о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1"/>
            <w:w w:val="100"/>
            <w:b/>
            <w:bCs/>
            <w:u w:val="thick" w:color="0000FF"/>
          </w:rPr>
          <w:t> 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  <w:t>н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  <w:t>о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мичес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3"/>
            <w:w w:val="100"/>
            <w:b/>
            <w:bCs/>
            <w:u w:val="thick" w:color="0000FF"/>
          </w:rPr>
          <w:t>к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3"/>
            <w:w w:val="100"/>
            <w:b/>
            <w:bCs/>
            <w:u w:val="thick" w:color="0000FF"/>
          </w:rPr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о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1"/>
            <w:w w:val="100"/>
            <w:b/>
            <w:bCs/>
            <w:u w:val="thick" w:color="0000FF"/>
          </w:rPr>
          <w:t> 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го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 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46"/>
            <w:w w:val="100"/>
            <w:b/>
            <w:bCs/>
            <w:u w:val="thick" w:color="0000FF"/>
          </w:rPr>
          <w:t> 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ра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1"/>
            <w:w w:val="100"/>
            <w:b/>
            <w:bCs/>
            <w:u w:val="thick" w:color="0000FF"/>
          </w:rPr>
          <w:t> 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зв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  <w:t>и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т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1"/>
            <w:w w:val="100"/>
            <w:b/>
            <w:bCs/>
            <w:u w:val="thick" w:color="0000FF"/>
          </w:rPr>
          <w:t> 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  <w:t>и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я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 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49"/>
            <w:w w:val="100"/>
            <w:b/>
            <w:bCs/>
            <w:u w:val="thick" w:color="0000FF"/>
          </w:rPr>
          <w:t> 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3"/>
            <w:w w:val="100"/>
            <w:b/>
            <w:bCs/>
            <w:u w:val="thick" w:color="0000FF"/>
          </w:rPr>
          <w:t>М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3"/>
            <w:w w:val="100"/>
            <w:b/>
            <w:bCs/>
            <w:u w:val="thick" w:color="0000FF"/>
          </w:rPr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а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1"/>
            <w:w w:val="100"/>
            <w:b/>
            <w:bCs/>
            <w:u w:val="thick" w:color="0000FF"/>
          </w:rPr>
          <w:t> 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р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  <w:t>к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2"/>
            <w:w w:val="100"/>
            <w:b/>
            <w:bCs/>
            <w:u w:val="thick" w:color="0000FF"/>
          </w:rPr>
          <w:t>с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2"/>
            <w:w w:val="100"/>
            <w:b/>
            <w:bCs/>
            <w:u w:val="thick" w:color="0000FF"/>
          </w:rPr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о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1"/>
            <w:w w:val="100"/>
            <w:b/>
            <w:bCs/>
            <w:u w:val="thick" w:color="0000FF"/>
          </w:rPr>
          <w:t> 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3"/>
            <w:w w:val="100"/>
            <w:b/>
            <w:bCs/>
            <w:u w:val="thick" w:color="0000FF"/>
          </w:rPr>
          <w:t>в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3"/>
            <w:w w:val="100"/>
            <w:b/>
            <w:bCs/>
            <w:u w:val="thick" w:color="0000FF"/>
          </w:rPr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ского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 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48"/>
            <w:w w:val="100"/>
            <w:b/>
            <w:bCs/>
            <w:u w:val="thick" w:color="0000FF"/>
          </w:rPr>
          <w:t> 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2"/>
            <w:w w:val="100"/>
            <w:b/>
            <w:bCs/>
            <w:u w:val="thick" w:color="0000FF"/>
          </w:rPr>
          <w:t>м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2"/>
            <w:w w:val="100"/>
            <w:b/>
            <w:bCs/>
            <w:u w:val="thick" w:color="0000FF"/>
          </w:rPr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у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1"/>
            <w:w w:val="100"/>
            <w:b/>
            <w:bCs/>
            <w:u w:val="thick" w:color="0000FF"/>
          </w:rPr>
          <w:t> 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  <w:t>н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  <w:t>и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  <w:t>ц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  <w:t>и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  <w:t>п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а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1"/>
            <w:w w:val="100"/>
            <w:b/>
            <w:bCs/>
            <w:u w:val="thick" w:color="0000FF"/>
          </w:rPr>
          <w:t> 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л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1"/>
            <w:w w:val="100"/>
            <w:b/>
            <w:bCs/>
            <w:u w:val="thick" w:color="0000FF"/>
          </w:rPr>
          <w:t> 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2"/>
            <w:w w:val="100"/>
            <w:b/>
            <w:bCs/>
            <w:u w:val="thick" w:color="0000FF"/>
          </w:rPr>
          <w:t>ь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2"/>
            <w:w w:val="100"/>
            <w:b/>
            <w:bCs/>
            <w:u w:val="thick" w:color="0000FF"/>
          </w:rPr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  <w:t>н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о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1"/>
            <w:w w:val="100"/>
            <w:b/>
            <w:bCs/>
            <w:u w:val="thick" w:color="0000FF"/>
          </w:rPr>
          <w:t> 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1"/>
            <w:w w:val="100"/>
            <w:b/>
            <w:bCs/>
            <w:u w:val="thick" w:color="0000FF"/>
          </w:rPr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го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  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20"/>
            <w:w w:val="100"/>
            <w:b/>
            <w:bCs/>
            <w:u w:val="thick" w:color="0000FF"/>
          </w:rPr>
          <w:t> 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20"/>
            <w:w w:val="100"/>
            <w:b/>
            <w:bCs/>
            <w:u w:val="thick" w:color="0000FF"/>
          </w:rPr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3"/>
            <w:w w:val="100"/>
            <w:b/>
            <w:bCs/>
            <w:u w:val="thick" w:color="0000FF"/>
          </w:rPr>
          <w:t>р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3"/>
            <w:w w:val="100"/>
            <w:b/>
            <w:bCs/>
            <w:u w:val="thick" w:color="0000FF"/>
          </w:rPr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а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1"/>
            <w:w w:val="100"/>
            <w:b/>
            <w:bCs/>
            <w:u w:val="thick" w:color="0000FF"/>
          </w:rPr>
          <w:t> 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1"/>
            <w:w w:val="100"/>
            <w:b/>
            <w:bCs/>
            <w:u w:val="thick" w:color="0000FF"/>
          </w:rPr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3"/>
            <w:w w:val="100"/>
            <w:b/>
            <w:bCs/>
            <w:u w:val="thick" w:color="0000FF"/>
          </w:rPr>
          <w:t>й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3"/>
            <w:w w:val="100"/>
            <w:b/>
            <w:bCs/>
            <w:u w:val="thick" w:color="0000FF"/>
          </w:rPr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о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1"/>
            <w:w w:val="100"/>
            <w:b/>
            <w:bCs/>
            <w:u w:val="thick" w:color="0000FF"/>
          </w:rPr>
          <w:t> 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1"/>
            <w:w w:val="100"/>
            <w:b/>
            <w:bCs/>
            <w:u w:val="thick" w:color="0000FF"/>
          </w:rPr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  <w:t>н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а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5"/>
            <w:w w:val="100"/>
            <w:b/>
            <w:bCs/>
            <w:u w:val="thick" w:color="0000FF"/>
          </w:rPr>
          <w:t> 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5"/>
            <w:w w:val="100"/>
            <w:b/>
            <w:bCs/>
          </w:rPr>
        </w:r>
        <w:r>
          <w:rPr>
            <w:rFonts w:ascii="Times New Roman" w:hAnsi="Times New Roman" w:cs="Times New Roman" w:eastAsia="Times New Roman"/>
            <w:sz w:val="28"/>
            <w:szCs w:val="28"/>
            <w:color w:val="000000"/>
            <w:spacing w:val="0"/>
            <w:w w:val="100"/>
          </w:rPr>
        </w:r>
      </w:hyperlink>
    </w:p>
    <w:p>
      <w:pPr>
        <w:spacing w:before="0" w:after="0" w:line="322" w:lineRule="exact"/>
        <w:ind w:left="118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0000FF"/>
          <w:b/>
          <w:bCs/>
        </w:rPr>
      </w:r>
      <w:hyperlink r:id="rId83">
        <w:r>
          <w:rPr>
            <w:rFonts w:ascii="Times New Roman" w:hAnsi="Times New Roman" w:cs="Times New Roman" w:eastAsia="Times New Roman"/>
            <w:sz w:val="28"/>
            <w:szCs w:val="28"/>
            <w:color w:val="0000FF"/>
            <w:b/>
            <w:bCs/>
            <w:u w:val="thick" w:color="0000FF"/>
          </w:rPr>
          <w:t> 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b/>
            <w:bCs/>
            <w:u w:val="thick" w:color="0000FF"/>
          </w:rPr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за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 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1"/>
            <w:w w:val="100"/>
            <w:b/>
            <w:bCs/>
            <w:u w:val="thick" w:color="0000FF"/>
          </w:rPr>
          <w:t> 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  <w:t>п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ред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  <w:t>ы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ду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  <w:t>щ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  <w:t>и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й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 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 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  <w:t>п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ер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  <w:t>и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о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1"/>
            <w:w w:val="100"/>
            <w:b/>
            <w:bCs/>
            <w:u w:val="thick" w:color="0000FF"/>
          </w:rPr>
          <w:t> 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д</w:t>
        </w:r>
        <w:r>
          <w:rPr>
            <w:rFonts w:ascii="Times New Roman" w:hAnsi="Times New Roman" w:cs="Times New Roman" w:eastAsia="Times New Roman"/>
            <w:sz w:val="28"/>
            <w:szCs w:val="28"/>
            <w:color w:val="0000FF"/>
            <w:spacing w:val="0"/>
            <w:w w:val="100"/>
            <w:b/>
            <w:bCs/>
          </w:rPr>
        </w:r>
        <w:r>
          <w:rPr>
            <w:rFonts w:ascii="Times New Roman" w:hAnsi="Times New Roman" w:cs="Times New Roman" w:eastAsia="Times New Roman"/>
            <w:sz w:val="28"/>
            <w:szCs w:val="28"/>
            <w:color w:val="000000"/>
            <w:spacing w:val="0"/>
            <w:w w:val="100"/>
          </w:rPr>
        </w:r>
      </w:hyperlink>
    </w:p>
    <w:sectPr>
      <w:pgMar w:header="65" w:footer="0" w:top="260" w:bottom="280" w:left="640" w:right="160"/>
      <w:pgSz w:w="12240" w:h="15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204"/>
    <w:family w:val="roman"/>
    <w:pitch w:val="variable"/>
  </w:font>
  <w:font w:name="Arial">
    <w:charset w:val="204"/>
    <w:family w:val="swiss"/>
    <w:pitch w:val="variable"/>
  </w:font>
  <w:font w:name="Calibri">
    <w:charset w:val="204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9.460022pt;margin-top:2.26545pt;width:8.98pt;height:11.96pt;mso-position-horizontal-relative:page;mso-position-vertical-relative:page;z-index:-6363" type="#_x0000_t202" filled="f" stroked="f">
          <v:textbox inset="0,0,0,0">
            <w:txbxContent>
              <w:p>
                <w:pPr>
                  <w:spacing w:before="0" w:after="0" w:line="224" w:lineRule="exact"/>
                  <w:ind w:left="40" w:right="-2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w w:val="99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9.460022pt;margin-top:2.26545pt;width:14.08pt;height:11.96pt;mso-position-horizontal-relative:page;mso-position-vertical-relative:page;z-index:-6362" type="#_x0000_t202" filled="f" stroked="f">
          <v:textbox inset="0,0,0,0">
            <w:txbxContent>
              <w:p>
                <w:pPr>
                  <w:spacing w:before="0" w:after="0" w:line="224" w:lineRule="exact"/>
                  <w:ind w:left="40" w:right="-2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w w:val="99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1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9.460022pt;margin-top:2.26545pt;width:14.08pt;height:11.96pt;mso-position-horizontal-relative:page;mso-position-vertical-relative:page;z-index:-6361" type="#_x0000_t202" filled="f" stroked="f">
          <v:textbox inset="0,0,0,0">
            <w:txbxContent>
              <w:p>
                <w:pPr>
                  <w:spacing w:before="0" w:after="0" w:line="224" w:lineRule="exact"/>
                  <w:ind w:left="40" w:right="-2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w w:val="99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1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9.460022pt;margin-top:2.26545pt;width:14.08pt;height:11.96pt;mso-position-horizontal-relative:page;mso-position-vertical-relative:page;z-index:-6360" type="#_x0000_t202" filled="f" stroked="f">
          <v:textbox inset="0,0,0,0">
            <w:txbxContent>
              <w:p>
                <w:pPr>
                  <w:spacing w:before="0" w:after="0" w:line="224" w:lineRule="exact"/>
                  <w:ind w:left="40" w:right="-2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w w:val="99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100"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image" Target="media/image1.jp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jpg"/><Relationship Id="rId68" Type="http://schemas.openxmlformats.org/officeDocument/2006/relationships/image" Target="media/image60.jpg"/><Relationship Id="rId69" Type="http://schemas.openxmlformats.org/officeDocument/2006/relationships/image" Target="media/image61.jpg"/><Relationship Id="rId70" Type="http://schemas.openxmlformats.org/officeDocument/2006/relationships/image" Target="media/image62.jpg"/><Relationship Id="rId71" Type="http://schemas.openxmlformats.org/officeDocument/2006/relationships/image" Target="media/image63.jpg"/><Relationship Id="rId72" Type="http://schemas.openxmlformats.org/officeDocument/2006/relationships/image" Target="media/image64.jpg"/><Relationship Id="rId73" Type="http://schemas.openxmlformats.org/officeDocument/2006/relationships/image" Target="media/image65.jpg"/><Relationship Id="rId74" Type="http://schemas.openxmlformats.org/officeDocument/2006/relationships/header" Target="header3.xml"/><Relationship Id="rId75" Type="http://schemas.openxmlformats.org/officeDocument/2006/relationships/image" Target="media/image66.jpg"/><Relationship Id="rId76" Type="http://schemas.openxmlformats.org/officeDocument/2006/relationships/image" Target="media/image67.jpg"/><Relationship Id="rId77" Type="http://schemas.openxmlformats.org/officeDocument/2006/relationships/header" Target="header4.xml"/><Relationship Id="rId78" Type="http://schemas.openxmlformats.org/officeDocument/2006/relationships/image" Target="media/image68.png"/><Relationship Id="rId79" Type="http://schemas.openxmlformats.org/officeDocument/2006/relationships/image" Target="media/image69.jpg"/><Relationship Id="rId80" Type="http://schemas.openxmlformats.org/officeDocument/2006/relationships/image" Target="media/image70.png"/><Relationship Id="rId81" Type="http://schemas.openxmlformats.org/officeDocument/2006/relationships/image" Target="media/image71.png"/><Relationship Id="rId82" Type="http://schemas.openxmlformats.org/officeDocument/2006/relationships/hyperlink" Target="http://marksadm.ru/pss-mmr.html" TargetMode="External"/><Relationship Id="rId83" Type="http://schemas.openxmlformats.org/officeDocument/2006/relationships/hyperlink" Target="http://marksadm.ru/pss-mmr.html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KOMEK</dc:creator>
  <dc:title>Администрация Марксовского муниципального образования</dc:title>
  <dcterms:created xsi:type="dcterms:W3CDTF">2016-03-22T14:29:30Z</dcterms:created>
  <dcterms:modified xsi:type="dcterms:W3CDTF">2016-03-22T14:29:30Z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2015-12-23T00:00:00Z</vt:filetime>
  </property>
  <property fmtid="{D5CDD505-2E9C-101B-9397-08002B2CF9AE}" pid="3" name="LastSaved">
    <vt:filetime>2016-03-22T00:00:00Z</vt:filetime>
  </property>
</Properties>
</file>